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54E" w:rsidRDefault="0062654E" w:rsidP="0062654E"/>
    <w:p w:rsidR="0062654E" w:rsidRDefault="0062654E" w:rsidP="0062654E"/>
    <w:p w:rsidR="0062654E" w:rsidRDefault="004B2F02" w:rsidP="0062654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20" type="#_x0000_t202" style="position:absolute;margin-left:-27pt;margin-top:56.7pt;width:756pt;height:45pt;z-index:16;mso-position-vertical-relative:page" fillcolor="#f60" stroked="f">
            <v:textbox style="mso-next-textbox:#_x0000_s1620">
              <w:txbxContent>
                <w:p w:rsidR="00B0357F" w:rsidRPr="00557101" w:rsidRDefault="00B0357F" w:rsidP="0062654E">
                  <w:pPr>
                    <w:jc w:val="right"/>
                    <w:rPr>
                      <w:rFonts w:ascii="Arial Narrow" w:hAnsi="Arial Narrow"/>
                      <w:b/>
                      <w:color w:val="FFFFFF"/>
                      <w:sz w:val="28"/>
                    </w:rPr>
                  </w:pPr>
                  <w:r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>PARTE PRIMA -</w:t>
                  </w:r>
                  <w:r w:rsidRPr="00557101"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 xml:space="preserve"> INFORMAZIONI GENERALI</w:t>
                  </w:r>
                </w:p>
                <w:p w:rsidR="00B0357F" w:rsidRPr="00557101" w:rsidRDefault="00B0357F" w:rsidP="0062654E">
                  <w:pPr>
                    <w:jc w:val="right"/>
                    <w:rPr>
                      <w:rFonts w:ascii="Arial Narrow" w:hAnsi="Arial Narrow"/>
                      <w:color w:val="FFFFFF"/>
                      <w:sz w:val="32"/>
                    </w:rPr>
                  </w:pPr>
                  <w:r w:rsidRPr="00557101">
                    <w:rPr>
                      <w:rFonts w:ascii="Arial Narrow" w:hAnsi="Arial Narrow"/>
                      <w:color w:val="FFFFFF"/>
                      <w:sz w:val="32"/>
                    </w:rPr>
                    <w:t>La sede di L’Aquila</w:t>
                  </w:r>
                </w:p>
                <w:p w:rsidR="00B0357F" w:rsidRPr="00557101" w:rsidRDefault="00B0357F" w:rsidP="0062654E">
                  <w:pPr>
                    <w:rPr>
                      <w:rFonts w:ascii="Arial Narrow" w:hAnsi="Arial Narrow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619" type="#_x0000_t202" style="position:absolute;margin-left:-27pt;margin-top:11.7pt;width:756pt;height:45pt;z-index:15;mso-position-vertical-relative:page" fillcolor="red" stroked="f" strokecolor="#f30">
            <v:stroke color2="yellow"/>
            <v:textbox style="mso-next-textbox:#_x0000_s1619">
              <w:txbxContent>
                <w:p w:rsidR="00B0357F" w:rsidRPr="00665A14" w:rsidRDefault="00B0357F" w:rsidP="0062654E">
                  <w:pPr>
                    <w:jc w:val="center"/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</w:pP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Tribunale Amm</w:t>
                  </w:r>
                  <w:r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i</w:t>
                  </w: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nistrativo Regionale per L’Abruzzo</w:t>
                  </w:r>
                </w:p>
              </w:txbxContent>
            </v:textbox>
            <w10:wrap anchory="page"/>
          </v:shape>
        </w:pict>
      </w:r>
    </w:p>
    <w:p w:rsidR="0062654E" w:rsidRDefault="0062654E" w:rsidP="0062654E"/>
    <w:p w:rsidR="0062654E" w:rsidRDefault="00084F66" w:rsidP="0062654E">
      <w:r>
        <w:rPr>
          <w:noProof/>
        </w:rPr>
        <w:pict>
          <v:shape id="_x0000_s1622" type="#_x0000_t202" style="position:absolute;margin-left:9pt;margin-top:110.7pt;width:710.95pt;height:405pt;z-index:17;mso-position-vertical-relative:page" stroked="f">
            <v:textbox>
              <w:txbxContent>
                <w:p w:rsidR="00B0357F" w:rsidRPr="00C52968" w:rsidRDefault="00B0357F" w:rsidP="00B4026D">
                  <w:pPr>
                    <w:rPr>
                      <w:rFonts w:ascii="Arial Narrow" w:hAnsi="Arial Narrow"/>
                      <w:b/>
                      <w:color w:val="FF0000"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color w:val="FF0000"/>
                      <w:sz w:val="22"/>
                    </w:rPr>
                    <w:t>L’</w:t>
                  </w:r>
                  <w:r w:rsidRPr="00C52968">
                    <w:rPr>
                      <w:rFonts w:ascii="Arial Narrow" w:hAnsi="Arial Narrow"/>
                      <w:b/>
                      <w:color w:val="FF0000"/>
                      <w:sz w:val="22"/>
                    </w:rPr>
                    <w:t>UBICAZIONE DEL TRIBUNALE</w:t>
                  </w:r>
                </w:p>
                <w:p w:rsidR="00B0357F" w:rsidRPr="00A63FBC" w:rsidRDefault="00B0357F" w:rsidP="00B4026D">
                  <w:pPr>
                    <w:rPr>
                      <w:rFonts w:ascii="Arial Narrow" w:hAnsi="Arial Narrow"/>
                      <w:color w:val="000000"/>
                      <w:sz w:val="22"/>
                    </w:rPr>
                  </w:pPr>
                  <w:r w:rsidRPr="00A63FBC">
                    <w:rPr>
                      <w:rFonts w:ascii="Arial Narrow" w:hAnsi="Arial Narrow"/>
                      <w:color w:val="000000"/>
                      <w:sz w:val="22"/>
                    </w:rPr>
                    <w:t>Il Tribunale ha sede in Via Salaria Antica est, n. 27.</w:t>
                  </w:r>
                </w:p>
                <w:p w:rsidR="00B0357F" w:rsidRPr="00A63FBC" w:rsidRDefault="00B0357F" w:rsidP="00B4026D">
                  <w:pPr>
                    <w:rPr>
                      <w:rFonts w:ascii="Arial Narrow" w:hAnsi="Arial Narrow"/>
                      <w:color w:val="000000"/>
                    </w:rPr>
                  </w:pPr>
                </w:p>
                <w:p w:rsidR="00B0357F" w:rsidRPr="00C52968" w:rsidRDefault="00B0357F" w:rsidP="00B4026D">
                  <w:pPr>
                    <w:spacing w:after="120"/>
                    <w:rPr>
                      <w:rFonts w:ascii="Arial Narrow" w:hAnsi="Arial Narrow"/>
                      <w:b/>
                      <w:color w:val="FF0000"/>
                      <w:sz w:val="22"/>
                    </w:rPr>
                  </w:pPr>
                  <w:r w:rsidRPr="00C52968">
                    <w:rPr>
                      <w:rFonts w:ascii="Arial Narrow" w:hAnsi="Arial Narrow"/>
                      <w:b/>
                      <w:color w:val="FF0000"/>
                      <w:sz w:val="22"/>
                    </w:rPr>
                    <w:t>COME RAGGIUNGERE IL TRIBUNALE</w:t>
                  </w:r>
                </w:p>
                <w:p w:rsidR="00B0357F" w:rsidRPr="002B015F" w:rsidRDefault="00B0357F" w:rsidP="00B4026D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sz w:val="22"/>
                      <w:szCs w:val="22"/>
                    </w:rPr>
                  </w:pPr>
                  <w:r w:rsidRPr="002B015F">
                    <w:rPr>
                      <w:rFonts w:ascii="Arial Narrow" w:hAnsi="Arial Narrow" w:cs="Verdana"/>
                      <w:b/>
                      <w:bCs/>
                      <w:sz w:val="22"/>
                      <w:szCs w:val="22"/>
                    </w:rPr>
                    <w:t>In automobile</w:t>
                  </w:r>
                  <w:r w:rsidRPr="002B015F">
                    <w:rPr>
                      <w:rFonts w:ascii="Arial Narrow" w:hAnsi="Arial Narrow" w:cs="Verdana"/>
                      <w:sz w:val="22"/>
                      <w:szCs w:val="22"/>
                    </w:rPr>
                    <w:t xml:space="preserve"> </w:t>
                  </w:r>
                </w:p>
                <w:p w:rsidR="00B0357F" w:rsidRPr="00A63FBC" w:rsidRDefault="00B0357F" w:rsidP="00B4026D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b/>
                      <w:color w:val="FFFFFF"/>
                      <w:sz w:val="22"/>
                      <w:szCs w:val="22"/>
                    </w:rPr>
                  </w:pPr>
                  <w:r w:rsidRPr="00FB0D6E">
                    <w:rPr>
                      <w:rFonts w:ascii="Arial Narrow" w:hAnsi="Arial Narrow" w:cs="Verdana"/>
                      <w:i/>
                      <w:sz w:val="20"/>
                      <w:szCs w:val="22"/>
                      <w:u w:val="single"/>
                    </w:rPr>
                    <w:t>Per chi proviene dall'autostrada A24 Roma-Teramo</w:t>
                  </w:r>
                  <w:r w:rsidRPr="00A63FBC">
                    <w:rPr>
                      <w:rFonts w:ascii="Arial Narrow" w:hAnsi="Arial Narrow" w:cs="Verdana"/>
                      <w:i/>
                      <w:sz w:val="22"/>
                      <w:szCs w:val="22"/>
                    </w:rPr>
                    <w:t>:</w:t>
                  </w:r>
                  <w:r w:rsidRPr="00A63FBC">
                    <w:rPr>
                      <w:rFonts w:ascii="Arial Narrow" w:hAnsi="Arial Narrow" w:cs="Verdana"/>
                      <w:sz w:val="22"/>
                      <w:szCs w:val="22"/>
                    </w:rPr>
                    <w:t xml:space="preserve"> uscire al casello di L'Aquila Ovest. Dal casello, svoltare a destra e quindi, allo stop a sinistra, direzione L'Aquila. Dopo circa 600 mt. svoltare a destra (è la prima delle strade che trovate sulla destra) lungo Via Salaria Antica Est. Percorrete Via Salaria Antica Est fino a quando, dopo circa 300 mt., troverete sulla sinistra uno slargo. Il Tribunale è alla fine di esso.  </w:t>
                  </w:r>
                </w:p>
                <w:p w:rsidR="00B0357F" w:rsidRDefault="00B0357F" w:rsidP="00D84260">
                  <w:pPr>
                    <w:widowControl w:val="0"/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Arial Narrow" w:hAnsi="Arial Narrow" w:cs="Verdana"/>
                      <w:b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Verdana"/>
                      <w:i/>
                      <w:sz w:val="22"/>
                      <w:szCs w:val="22"/>
                      <w:u w:val="single"/>
                    </w:rPr>
                    <w:t>Per chi proviene dalla SS 17 (da Pescara o Sulmona)</w:t>
                  </w:r>
                  <w:r>
                    <w:rPr>
                      <w:rFonts w:ascii="Arial Narrow" w:hAnsi="Arial Narrow" w:cs="Verdana"/>
                      <w:i/>
                      <w:sz w:val="22"/>
                      <w:szCs w:val="22"/>
                    </w:rPr>
                    <w:t>:</w:t>
                  </w:r>
                  <w:r>
                    <w:rPr>
                      <w:rFonts w:ascii="Arial Narrow" w:hAnsi="Arial Narrow" w:cs="Verdana"/>
                      <w:sz w:val="22"/>
                      <w:szCs w:val="22"/>
                    </w:rPr>
                    <w:t xml:space="preserve"> giunti all’Aquila e superato il nucleo industriale di Bazzano, si imbocca, sulla sinistra, la SR 17 ter (la si riconosce in quanto strada a quattro corsie) e la si percorre tutta continuando sulla SR17bis. Alla seconda rotonda si prosegue lungo Viale della Croce Rossa, Via Beato Cesidio, Via Paolucci e Via Antica Arischia (è la strada a sinistra che si trova in fondo a Via Paolucci). Al termine di Via Antica Arischia si svolta a destra e imboccata la SS17 (strada a sinistra della biforcazione) si trova dopo 100 mt. sulla sinistra Via Salaria antica Est. Percorrete Via Salaria Antica Est fino a quando, dopo circa 200 mt., troverete sulla sinistra uno slargo. Il Tribunale è alla fine di esso.  </w:t>
                  </w:r>
                </w:p>
                <w:p w:rsidR="00B0357F" w:rsidRPr="002B015F" w:rsidRDefault="00B0357F" w:rsidP="00B4026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 Narrow" w:hAnsi="Arial Narrow" w:cs="Verdana"/>
                      <w:b/>
                      <w:bCs/>
                      <w:sz w:val="22"/>
                      <w:szCs w:val="22"/>
                    </w:rPr>
                  </w:pPr>
                  <w:r w:rsidRPr="002B015F">
                    <w:rPr>
                      <w:rFonts w:ascii="Arial Narrow" w:hAnsi="Arial Narrow" w:cs="Verdana"/>
                      <w:b/>
                      <w:bCs/>
                      <w:sz w:val="22"/>
                      <w:szCs w:val="22"/>
                    </w:rPr>
                    <w:t>In autobus</w:t>
                  </w:r>
                </w:p>
                <w:p w:rsidR="00B0357F" w:rsidRPr="00A63FBC" w:rsidRDefault="00B0357F" w:rsidP="00B4026D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sz w:val="22"/>
                      <w:szCs w:val="22"/>
                    </w:rPr>
                  </w:pPr>
                  <w:r w:rsidRPr="002B015F">
                    <w:rPr>
                      <w:rFonts w:ascii="Arial Narrow" w:hAnsi="Arial Narrow" w:cs="Verdana"/>
                      <w:bCs/>
                      <w:i/>
                      <w:sz w:val="22"/>
                      <w:szCs w:val="22"/>
                      <w:u w:val="single"/>
                    </w:rPr>
                    <w:t>Per chi proviene da Roma</w:t>
                  </w:r>
                  <w:r w:rsidRPr="002B015F">
                    <w:rPr>
                      <w:rFonts w:ascii="Arial Narrow" w:hAnsi="Arial Narrow" w:cs="Verdana"/>
                      <w:bCs/>
                      <w:i/>
                      <w:sz w:val="22"/>
                      <w:szCs w:val="22"/>
                    </w:rPr>
                    <w:t>:</w:t>
                  </w:r>
                  <w:r w:rsidRPr="00A63FBC">
                    <w:rPr>
                      <w:rFonts w:ascii="Arial Narrow" w:hAnsi="Arial Narrow" w:cs="Verdana"/>
                      <w:sz w:val="22"/>
                      <w:szCs w:val="22"/>
                    </w:rPr>
                    <w:t xml:space="preserve"> gli autobus per L'Aquila (ARPA - per informazioni e tariffe 0862412808) partono dal terminal della Stazione Tiburtina (linea B della Metro). Una volta giunti a L'Aquila, scendere alla prima fermata appena usciti dall'autostrada A24. In direzione centro, dopo circa 20 mt. svoltare a destra (è la prima delle strade che trovate sulla destra) lungo Via Salaria Antica Est. Percorrete Via Salaria Antica Est fino a quando, dopo circa 300 mt., troverete sulla sinistra uno slargo. Il Tribunale è alla fine di esso. </w:t>
                  </w:r>
                </w:p>
                <w:p w:rsidR="00B0357F" w:rsidRPr="00A63FBC" w:rsidRDefault="00B0357F" w:rsidP="00B4026D">
                  <w:pPr>
                    <w:widowControl w:val="0"/>
                    <w:autoSpaceDE w:val="0"/>
                    <w:autoSpaceDN w:val="0"/>
                    <w:adjustRightInd w:val="0"/>
                    <w:spacing w:after="120"/>
                    <w:jc w:val="both"/>
                    <w:rPr>
                      <w:rFonts w:ascii="Arial Narrow" w:hAnsi="Arial Narrow"/>
                    </w:rPr>
                  </w:pPr>
                  <w:r w:rsidRPr="002B015F">
                    <w:rPr>
                      <w:rFonts w:ascii="Arial Narrow" w:hAnsi="Arial Narrow" w:cs="Verdana"/>
                      <w:bCs/>
                      <w:i/>
                      <w:sz w:val="22"/>
                      <w:szCs w:val="22"/>
                      <w:u w:val="single"/>
                    </w:rPr>
                    <w:t>Per chi proviene da Pescara</w:t>
                  </w:r>
                  <w:r w:rsidRPr="002B015F">
                    <w:rPr>
                      <w:rFonts w:ascii="Arial Narrow" w:hAnsi="Arial Narrow" w:cs="Verdana"/>
                      <w:bCs/>
                      <w:i/>
                      <w:sz w:val="22"/>
                      <w:szCs w:val="22"/>
                    </w:rPr>
                    <w:t>:</w:t>
                  </w:r>
                  <w:r w:rsidRPr="00A63FBC">
                    <w:rPr>
                      <w:rFonts w:ascii="Arial Narrow" w:hAnsi="Arial Narrow" w:cs="Verdana"/>
                      <w:sz w:val="22"/>
                      <w:szCs w:val="22"/>
                    </w:rPr>
                    <w:t xml:space="preserve"> gli autobus per l'Aquila (ARPA - per informazioni e tariffe 0862412808) partono dal terminal della Stazione Centrale. A L'Aquila scendere al Terminal di Collemaggio, da cui è possibile prendere la linea urbana (80 e 77 - per informazioni: AMA 0862 319857) per giungere sino al Tribunale.</w:t>
                  </w:r>
                </w:p>
                <w:p w:rsidR="00B0357F" w:rsidRPr="002B015F" w:rsidRDefault="00B0357F" w:rsidP="00B4026D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b/>
                      <w:sz w:val="22"/>
                      <w:szCs w:val="22"/>
                    </w:rPr>
                  </w:pPr>
                  <w:r w:rsidRPr="002B015F">
                    <w:rPr>
                      <w:rFonts w:ascii="Arial Narrow" w:hAnsi="Arial Narrow" w:cs="Verdana"/>
                      <w:b/>
                      <w:bCs/>
                      <w:sz w:val="22"/>
                      <w:szCs w:val="22"/>
                    </w:rPr>
                    <w:t xml:space="preserve">In aereo </w:t>
                  </w:r>
                </w:p>
                <w:p w:rsidR="00B0357F" w:rsidRPr="002B015F" w:rsidRDefault="00B0357F" w:rsidP="00B4026D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bCs/>
                      <w:i/>
                      <w:sz w:val="22"/>
                      <w:szCs w:val="22"/>
                      <w:u w:val="single"/>
                    </w:rPr>
                  </w:pPr>
                  <w:r w:rsidRPr="002B015F">
                    <w:rPr>
                      <w:rFonts w:ascii="Arial Narrow" w:hAnsi="Arial Narrow" w:cs="Verdana"/>
                      <w:bCs/>
                      <w:i/>
                      <w:sz w:val="22"/>
                      <w:szCs w:val="22"/>
                      <w:u w:val="single"/>
                    </w:rPr>
                    <w:t>Per chi proviene dall’Aeroporto di Pescara</w:t>
                  </w:r>
                </w:p>
                <w:p w:rsidR="00B0357F" w:rsidRPr="00A63FBC" w:rsidRDefault="00B0357F" w:rsidP="00B4026D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sz w:val="22"/>
                      <w:szCs w:val="22"/>
                    </w:rPr>
                  </w:pPr>
                  <w:r w:rsidRPr="00A63FBC">
                    <w:rPr>
                      <w:rFonts w:ascii="Arial Narrow" w:hAnsi="Arial Narrow" w:cs="Verdana"/>
                      <w:bCs/>
                      <w:sz w:val="22"/>
                      <w:szCs w:val="22"/>
                    </w:rPr>
                    <w:t xml:space="preserve">Mezzi pubblici: </w:t>
                  </w:r>
                  <w:r w:rsidRPr="00A63FBC">
                    <w:rPr>
                      <w:rFonts w:ascii="Arial Narrow" w:hAnsi="Arial Narrow" w:cs="Verdana"/>
                      <w:sz w:val="22"/>
                      <w:szCs w:val="22"/>
                    </w:rPr>
                    <w:t>Prendere l'autobus della linea urbana n. 38 (Pescara Centro) e scendere alla Stazione Centrale di Pescara da cui partono gli autobus per l'Aquila (ARPA - per informazioni e tariffe 0862 412808). Una volta giunti a L’Aquila scendere al Terminal di Collemaggio (v. sopra “In autobus”).</w:t>
                  </w:r>
                </w:p>
                <w:p w:rsidR="00B0357F" w:rsidRPr="00A63FBC" w:rsidRDefault="00B0357F" w:rsidP="00B4026D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sz w:val="22"/>
                      <w:szCs w:val="22"/>
                    </w:rPr>
                  </w:pPr>
                  <w:r w:rsidRPr="00A63FBC">
                    <w:rPr>
                      <w:rFonts w:ascii="Arial Narrow" w:hAnsi="Arial Narrow" w:cs="Verdana"/>
                      <w:bCs/>
                      <w:sz w:val="22"/>
                      <w:szCs w:val="22"/>
                    </w:rPr>
                    <w:t>Autonoleggio</w:t>
                  </w:r>
                  <w:r w:rsidRPr="00A63FBC">
                    <w:rPr>
                      <w:rFonts w:ascii="Arial Narrow" w:hAnsi="Arial Narrow" w:cs="Verdana"/>
                      <w:sz w:val="22"/>
                      <w:szCs w:val="22"/>
                    </w:rPr>
                    <w:t>: In auto imboccare l'autostrada A25 Roma - Pescara, in direzione Roma ed uscire al casello di Bussi. Seguire le indicazioni stradali per L'Aquila (v. sopra “In automobile”).</w:t>
                  </w:r>
                </w:p>
                <w:p w:rsidR="00B0357F" w:rsidRPr="002B015F" w:rsidRDefault="00B0357F" w:rsidP="00B4026D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sz w:val="22"/>
                      <w:szCs w:val="22"/>
                      <w:u w:val="single"/>
                    </w:rPr>
                  </w:pPr>
                  <w:r w:rsidRPr="002B015F">
                    <w:rPr>
                      <w:rFonts w:ascii="Arial Narrow" w:hAnsi="Arial Narrow" w:cs="Verdana"/>
                      <w:bCs/>
                      <w:i/>
                      <w:sz w:val="22"/>
                      <w:szCs w:val="22"/>
                      <w:u w:val="single"/>
                    </w:rPr>
                    <w:t>Per chi proviene dall’Aeroporto</w:t>
                  </w:r>
                  <w:r w:rsidRPr="002B015F">
                    <w:rPr>
                      <w:rFonts w:ascii="Arial Narrow" w:hAnsi="Arial Narrow" w:cs="Verdana"/>
                      <w:bCs/>
                      <w:sz w:val="22"/>
                      <w:szCs w:val="22"/>
                      <w:u w:val="single"/>
                    </w:rPr>
                    <w:t xml:space="preserve"> </w:t>
                  </w:r>
                  <w:r w:rsidRPr="002B015F">
                    <w:rPr>
                      <w:rFonts w:ascii="Arial Narrow" w:hAnsi="Arial Narrow" w:cs="Verdana"/>
                      <w:bCs/>
                      <w:i/>
                      <w:sz w:val="22"/>
                      <w:szCs w:val="22"/>
                      <w:u w:val="single"/>
                    </w:rPr>
                    <w:t>L. da Vinci (Fiumicino, Roma)</w:t>
                  </w:r>
                </w:p>
                <w:p w:rsidR="00B0357F" w:rsidRPr="00A63FBC" w:rsidRDefault="00B0357F" w:rsidP="00B4026D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 Narrow" w:hAnsi="Arial Narrow" w:cs="Verdana"/>
                      <w:sz w:val="22"/>
                      <w:szCs w:val="22"/>
                    </w:rPr>
                  </w:pPr>
                  <w:r w:rsidRPr="00A63FBC">
                    <w:rPr>
                      <w:rFonts w:ascii="Arial Narrow" w:hAnsi="Arial Narrow" w:cs="Verdana"/>
                      <w:bCs/>
                      <w:sz w:val="22"/>
                      <w:szCs w:val="22"/>
                    </w:rPr>
                    <w:t xml:space="preserve">Mezzi pubblici: </w:t>
                  </w:r>
                  <w:r w:rsidRPr="00A63FBC">
                    <w:rPr>
                      <w:rFonts w:ascii="Arial Narrow" w:hAnsi="Arial Narrow" w:cs="Verdana"/>
                      <w:sz w:val="22"/>
                      <w:szCs w:val="22"/>
                    </w:rPr>
                    <w:t>Raggiungere la stazione Tiburtina (linea B della Metro) dal cui terminal-bus partono gli autobus per L'Aquila (ARPA - per informazioni e tariffe 0862412808). Una volta giunti a L'Aquila, scendere alla prima fermata appena usciti dall'autostrada A24 (v. sopra “In autobus”).</w:t>
                  </w:r>
                </w:p>
                <w:p w:rsidR="00B0357F" w:rsidRDefault="00B0357F" w:rsidP="00B4026D">
                  <w:r w:rsidRPr="00A63FBC">
                    <w:rPr>
                      <w:rFonts w:ascii="Arial Narrow" w:hAnsi="Arial Narrow" w:cs="Verdana"/>
                      <w:bCs/>
                      <w:sz w:val="22"/>
                      <w:szCs w:val="22"/>
                    </w:rPr>
                    <w:t>Autonoleggio</w:t>
                  </w:r>
                  <w:r w:rsidRPr="00A63FBC">
                    <w:rPr>
                      <w:rFonts w:ascii="Arial Narrow" w:hAnsi="Arial Narrow" w:cs="Verdana"/>
                      <w:sz w:val="22"/>
                      <w:szCs w:val="22"/>
                    </w:rPr>
                    <w:t>: In auto imboccare l'autostrada A24 Roma-Teramo. Uscire al casello di L'Aquila Ovest (v. sopra “In automobile”).</w:t>
                  </w:r>
                  <w:r>
                    <w:rPr>
                      <w:rFonts w:ascii="Arial Narrow" w:hAnsi="Arial Narrow" w:cs="Verdana"/>
                      <w:sz w:val="22"/>
                      <w:szCs w:val="22"/>
                    </w:rPr>
                    <w:t xml:space="preserve">       </w:t>
                  </w:r>
                </w:p>
              </w:txbxContent>
            </v:textbox>
            <w10:wrap anchory="page"/>
          </v:shape>
        </w:pict>
      </w:r>
    </w:p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62654E" w:rsidRDefault="0062654E" w:rsidP="0062654E"/>
    <w:p w:rsidR="0083216D" w:rsidRDefault="0083216D" w:rsidP="0083216D">
      <w:pPr>
        <w:rPr>
          <w:rFonts w:ascii="Garamond" w:hAnsi="Garamond"/>
          <w:b/>
          <w:i/>
          <w:color w:val="993300"/>
        </w:rPr>
      </w:pPr>
    </w:p>
    <w:p w:rsidR="009115A3" w:rsidRDefault="001E1D4B" w:rsidP="009115A3">
      <w:r>
        <w:rPr>
          <w:noProof/>
        </w:rPr>
        <w:lastRenderedPageBreak/>
        <w:pict>
          <v:line id="_x0000_s1707" style="position:absolute;z-index:30;mso-position-vertical-relative:page" from="-7.4pt,533.85pt" to="712.6pt,533.85pt" strokecolor="red">
            <w10:wrap anchory="page"/>
            <w10:anchorlock/>
          </v:line>
        </w:pict>
      </w:r>
    </w:p>
    <w:p w:rsidR="009115A3" w:rsidRDefault="009115A3" w:rsidP="009115A3"/>
    <w:p w:rsidR="009115A3" w:rsidRDefault="009115A3" w:rsidP="009115A3"/>
    <w:p w:rsidR="009115A3" w:rsidRDefault="009115A3" w:rsidP="009115A3"/>
    <w:p w:rsidR="009115A3" w:rsidRDefault="00443F25" w:rsidP="009115A3">
      <w:r>
        <w:rPr>
          <w:noProof/>
        </w:rPr>
        <w:pict>
          <v:shape id="_x0000_s1704" type="#_x0000_t202" style="position:absolute;margin-left:9pt;margin-top:110.55pt;width:709.45pt;height:408.25pt;z-index:28;mso-wrap-style:none;mso-position-vertical-relative:page" stroked="f">
            <v:textbox style="mso-next-textbox:#_x0000_s1704;mso-fit-shape-to-text:t">
              <w:txbxContent>
                <w:p w:rsidR="009115A3" w:rsidRPr="00096BFC" w:rsidRDefault="00096BFC" w:rsidP="00096BFC">
                  <w:pPr>
                    <w:rPr>
                      <w:szCs w:val="22"/>
                    </w:rPr>
                  </w:pPr>
                  <w:r w:rsidRPr="00096BFC">
                    <w:rPr>
                      <w:szCs w:val="2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95.2pt;height:400.8pt">
                        <v:imagedata r:id="rId7" o:title="foto tar 2"/>
                      </v:shape>
                    </w:pict>
                  </w:r>
                </w:p>
              </w:txbxContent>
            </v:textbox>
            <w10:wrap anchory="page"/>
          </v:shape>
        </w:pict>
      </w:r>
    </w:p>
    <w:p w:rsidR="009115A3" w:rsidRDefault="009115A3" w:rsidP="009115A3">
      <w:r>
        <w:rPr>
          <w:noProof/>
        </w:rPr>
        <w:pict>
          <v:line id="_x0000_s1706" style="position:absolute;z-index:29;mso-position-vertical-relative:page" from="-5.2pt,533.85pt" to="714.8pt,533.85pt" strokecolor="red">
            <w10:wrap anchory="page"/>
            <w10:anchorlock/>
          </v:line>
        </w:pict>
      </w:r>
    </w:p>
    <w:p w:rsidR="009115A3" w:rsidRDefault="009115A3" w:rsidP="009115A3">
      <w:r>
        <w:rPr>
          <w:noProof/>
        </w:rPr>
        <w:pict>
          <v:shape id="_x0000_s1703" type="#_x0000_t202" style="position:absolute;margin-left:-17.85pt;margin-top:47.7pt;width:756pt;height:45pt;z-index:27;mso-position-vertical-relative:page" fillcolor="#f60" stroked="f">
            <v:textbox style="mso-next-textbox:#_x0000_s1703">
              <w:txbxContent>
                <w:p w:rsidR="001E1D4B" w:rsidRPr="00557101" w:rsidRDefault="001E1D4B" w:rsidP="001E1D4B">
                  <w:pPr>
                    <w:jc w:val="right"/>
                    <w:rPr>
                      <w:rFonts w:ascii="Arial Narrow" w:hAnsi="Arial Narrow"/>
                      <w:b/>
                      <w:color w:val="FFFFFF"/>
                      <w:sz w:val="28"/>
                    </w:rPr>
                  </w:pPr>
                  <w:r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>PARTE PRIMA -</w:t>
                  </w:r>
                  <w:r w:rsidRPr="00557101"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 xml:space="preserve"> INFORMAZIONI GENERALI</w:t>
                  </w:r>
                </w:p>
                <w:p w:rsidR="001E1D4B" w:rsidRPr="00557101" w:rsidRDefault="001E1D4B" w:rsidP="001E1D4B">
                  <w:pPr>
                    <w:jc w:val="right"/>
                    <w:rPr>
                      <w:rFonts w:ascii="Arial Narrow" w:hAnsi="Arial Narrow"/>
                      <w:color w:val="FFFFFF"/>
                      <w:sz w:val="32"/>
                    </w:rPr>
                  </w:pPr>
                  <w:r w:rsidRPr="00557101">
                    <w:rPr>
                      <w:rFonts w:ascii="Arial Narrow" w:hAnsi="Arial Narrow"/>
                      <w:color w:val="FFFFFF"/>
                      <w:sz w:val="32"/>
                    </w:rPr>
                    <w:t>La sede di L’Aquila</w:t>
                  </w:r>
                </w:p>
                <w:p w:rsidR="009115A3" w:rsidRPr="00557101" w:rsidRDefault="009115A3" w:rsidP="009115A3">
                  <w:pPr>
                    <w:rPr>
                      <w:rFonts w:ascii="Arial Narrow" w:hAnsi="Arial Narrow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702" type="#_x0000_t202" style="position:absolute;margin-left:-17.85pt;margin-top:11.6pt;width:756pt;height:45pt;z-index:26;mso-position-vertical-relative:page" fillcolor="red" stroked="f" strokecolor="#f30">
            <v:stroke color2="yellow"/>
            <v:textbox style="mso-next-textbox:#_x0000_s1702">
              <w:txbxContent>
                <w:p w:rsidR="009115A3" w:rsidRPr="00665A14" w:rsidRDefault="009115A3" w:rsidP="009115A3">
                  <w:pPr>
                    <w:jc w:val="center"/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</w:pP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Tribunale Amm</w:t>
                  </w:r>
                  <w:r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i</w:t>
                  </w: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nistrativo Regionale per L’Abruzzo</w:t>
                  </w:r>
                </w:p>
              </w:txbxContent>
            </v:textbox>
            <w10:wrap anchory="page"/>
          </v:shape>
        </w:pict>
      </w:r>
    </w:p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9115A3" w:rsidRDefault="009115A3" w:rsidP="009115A3"/>
    <w:p w:rsidR="00547C9A" w:rsidRDefault="00084F66" w:rsidP="00547C9A">
      <w:r>
        <w:rPr>
          <w:noProof/>
        </w:rPr>
        <w:pict>
          <v:line id="_x0000_s1696" style="position:absolute;z-index:25;mso-position-vertical-relative:page" from="-6pt,533.85pt" to="714pt,533.85pt" strokecolor="red">
            <w10:wrap anchory="page"/>
            <w10:anchorlock/>
          </v:line>
        </w:pict>
      </w:r>
    </w:p>
    <w:p w:rsidR="00B54CD5" w:rsidRDefault="00424E08" w:rsidP="00B54CD5">
      <w:pPr>
        <w:pStyle w:val="Header"/>
        <w:jc w:val="center"/>
        <w:rPr>
          <w:rFonts w:ascii="Garamond" w:hAnsi="Garamond"/>
          <w:b/>
          <w:i/>
          <w:color w:val="993300"/>
        </w:rPr>
      </w:pPr>
      <w:r>
        <w:rPr>
          <w:rFonts w:ascii="Garamond" w:hAnsi="Garamond"/>
          <w:b/>
          <w:i/>
          <w:noProof/>
          <w:color w:val="993300"/>
        </w:rPr>
        <w:lastRenderedPageBreak/>
        <w:pict>
          <v:line id="_x0000_s1635" style="position:absolute;left:0;text-align:left;z-index:18;mso-position-vertical-relative:page" from="-5.2pt,533.85pt" to="714.8pt,533.85pt" strokecolor="red">
            <w10:wrap anchory="page"/>
          </v:line>
        </w:pict>
      </w:r>
    </w:p>
    <w:p w:rsidR="00B54CD5" w:rsidRDefault="004E3B6D" w:rsidP="00B54CD5">
      <w:pPr>
        <w:pStyle w:val="Header"/>
        <w:jc w:val="center"/>
        <w:rPr>
          <w:rFonts w:ascii="Garamond" w:hAnsi="Garamond"/>
          <w:b/>
          <w:i/>
          <w:color w:val="993300"/>
        </w:rPr>
      </w:pPr>
      <w:r>
        <w:rPr>
          <w:noProof/>
        </w:rPr>
        <w:pict>
          <v:shape id="_x0000_s1428" type="#_x0000_t202" style="position:absolute;left:0;text-align:left;margin-left:-12.8pt;margin-top:11.7pt;width:756pt;height:45pt;z-index:2;mso-position-vertical-relative:page" fillcolor="red" stroked="f" strokecolor="#f30">
            <v:stroke color2="yellow"/>
            <v:textbox style="mso-next-textbox:#_x0000_s1428">
              <w:txbxContent>
                <w:p w:rsidR="00B0357F" w:rsidRPr="00665A14" w:rsidRDefault="00B0357F" w:rsidP="00B54CD5">
                  <w:pPr>
                    <w:jc w:val="center"/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</w:pP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Tribunale Am</w:t>
                  </w:r>
                  <w:r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i</w:t>
                  </w: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mnistrativo Regionale per L’Abruzzo</w:t>
                  </w:r>
                </w:p>
              </w:txbxContent>
            </v:textbox>
            <w10:wrap anchory="page"/>
          </v:shape>
        </w:pict>
      </w:r>
      <w:r>
        <w:rPr>
          <w:rFonts w:ascii="Garamond" w:hAnsi="Garamond"/>
          <w:b/>
          <w:i/>
          <w:noProof/>
          <w:color w:val="993300"/>
        </w:rPr>
        <w:pict>
          <v:shape id="_x0000_s1429" type="#_x0000_t202" style="position:absolute;left:0;text-align:left;margin-left:-12.8pt;margin-top:56.7pt;width:756pt;height:45pt;z-index:3;mso-position-vertical-relative:page" fillcolor="#f60" stroked="f">
            <v:textbox style="mso-next-textbox:#_x0000_s1429">
              <w:txbxContent>
                <w:p w:rsidR="00B0357F" w:rsidRPr="00557101" w:rsidRDefault="00B0357F" w:rsidP="00B54CD5">
                  <w:pPr>
                    <w:jc w:val="right"/>
                    <w:rPr>
                      <w:rFonts w:ascii="Arial Narrow" w:hAnsi="Arial Narrow"/>
                      <w:b/>
                      <w:color w:val="FFFFFF"/>
                      <w:sz w:val="28"/>
                    </w:rPr>
                  </w:pPr>
                  <w:r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>PARTE PRIMA -</w:t>
                  </w:r>
                  <w:r w:rsidRPr="00557101"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 xml:space="preserve"> INFORMAZIONI GENERALI</w:t>
                  </w:r>
                </w:p>
                <w:p w:rsidR="00B0357F" w:rsidRPr="00557101" w:rsidRDefault="00B0357F" w:rsidP="00B54CD5">
                  <w:pPr>
                    <w:jc w:val="right"/>
                    <w:rPr>
                      <w:rFonts w:ascii="Arial Narrow" w:hAnsi="Arial Narrow"/>
                      <w:color w:val="FFFFFF"/>
                      <w:sz w:val="32"/>
                    </w:rPr>
                  </w:pPr>
                  <w:r w:rsidRPr="00557101">
                    <w:rPr>
                      <w:rFonts w:ascii="Arial Narrow" w:hAnsi="Arial Narrow"/>
                      <w:color w:val="FFFFFF"/>
                      <w:sz w:val="32"/>
                    </w:rPr>
                    <w:t>La sede di L’Aquila</w:t>
                  </w:r>
                </w:p>
                <w:p w:rsidR="00B0357F" w:rsidRDefault="00B0357F" w:rsidP="00B54CD5"/>
              </w:txbxContent>
            </v:textbox>
            <w10:wrap anchory="page"/>
          </v:shape>
        </w:pict>
      </w:r>
    </w:p>
    <w:p w:rsidR="00B54CD5" w:rsidRDefault="00B54CD5" w:rsidP="00B54CD5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B54CD5" w:rsidRDefault="00B54CD5" w:rsidP="00B54CD5">
      <w:r>
        <w:t xml:space="preserve">                                                      </w:t>
      </w:r>
    </w:p>
    <w:p w:rsidR="00B54CD5" w:rsidRDefault="00B54CD5" w:rsidP="00B54CD5">
      <w:pPr>
        <w:jc w:val="right"/>
      </w:pPr>
    </w:p>
    <w:p w:rsidR="00B54CD5" w:rsidRDefault="00B54CD5" w:rsidP="00B54CD5">
      <w:pPr>
        <w:jc w:val="right"/>
      </w:pPr>
    </w:p>
    <w:p w:rsidR="00B54CD5" w:rsidRDefault="00020FB0" w:rsidP="00B54CD5">
      <w:pPr>
        <w:jc w:val="right"/>
      </w:pPr>
      <w:r>
        <w:rPr>
          <w:noProof/>
        </w:rPr>
        <w:pict>
          <v:shape id="_x0000_s1427" type="#_x0000_t202" style="position:absolute;left:0;text-align:left;margin-left:244.4pt;margin-top:128.7pt;width:489.8pt;height:382.5pt;z-index:1;mso-position-vertical-relative:page">
            <v:textbox style="mso-next-textbox:#_x0000_s1427">
              <w:txbxContent>
                <w:p w:rsidR="00B0357F" w:rsidRPr="004D62EC" w:rsidRDefault="00B0357F" w:rsidP="00B637F6">
                  <w:pPr>
                    <w:spacing w:after="120"/>
                    <w:rPr>
                      <w:rFonts w:ascii="Arial Narrow" w:hAnsi="Arial Narrow"/>
                      <w:b/>
                      <w:color w:val="FF0000"/>
                      <w:sz w:val="22"/>
                    </w:rPr>
                  </w:pPr>
                  <w:r w:rsidRPr="004D62EC">
                    <w:rPr>
                      <w:rFonts w:ascii="Arial Narrow" w:hAnsi="Arial Narrow"/>
                      <w:b/>
                      <w:color w:val="FF0000"/>
                      <w:sz w:val="22"/>
                      <w:szCs w:val="22"/>
                    </w:rPr>
                    <w:t>IL CALENDARIO</w:t>
                  </w:r>
                  <w:r w:rsidRPr="004D62EC">
                    <w:rPr>
                      <w:rFonts w:ascii="Arial Narrow" w:hAnsi="Arial Narrow"/>
                      <w:b/>
                      <w:color w:val="FF0000"/>
                      <w:sz w:val="22"/>
                    </w:rPr>
                    <w:t xml:space="preserve"> DELLE UDIENZE</w:t>
                  </w:r>
                </w:p>
                <w:tbl>
                  <w:tblPr>
                    <w:tblW w:w="9076" w:type="dxa"/>
                    <w:tblInd w:w="392" w:type="dxa"/>
                    <w:tblLook w:val="01E0"/>
                  </w:tblPr>
                  <w:tblGrid>
                    <w:gridCol w:w="1843"/>
                    <w:gridCol w:w="1417"/>
                    <w:gridCol w:w="951"/>
                    <w:gridCol w:w="4865"/>
                  </w:tblGrid>
                  <w:tr w:rsidR="00B0357F" w:rsidRPr="00A63FBC">
                    <w:tc>
                      <w:tcPr>
                        <w:tcW w:w="1843" w:type="dxa"/>
                        <w:shd w:val="clear" w:color="auto" w:fill="D9D9D9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right="139"/>
                          <w:jc w:val="center"/>
                          <w:rPr>
                            <w:rFonts w:ascii="Arial Narrow" w:hAnsi="Arial Narrow"/>
                            <w:b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b/>
                            <w:sz w:val="22"/>
                          </w:rPr>
                          <w:t>mese</w:t>
                        </w:r>
                      </w:p>
                    </w:tc>
                    <w:tc>
                      <w:tcPr>
                        <w:tcW w:w="1417" w:type="dxa"/>
                        <w:shd w:val="clear" w:color="auto" w:fill="D9D9D9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right="139"/>
                          <w:jc w:val="center"/>
                          <w:rPr>
                            <w:rFonts w:ascii="Arial Narrow" w:hAnsi="Arial Narrow"/>
                            <w:b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b/>
                            <w:sz w:val="22"/>
                          </w:rPr>
                          <w:t>giorno/i</w:t>
                        </w:r>
                      </w:p>
                    </w:tc>
                    <w:tc>
                      <w:tcPr>
                        <w:tcW w:w="951" w:type="dxa"/>
                        <w:shd w:val="clear" w:color="auto" w:fill="D9D9D9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right="139"/>
                          <w:jc w:val="center"/>
                          <w:rPr>
                            <w:rFonts w:ascii="Arial Narrow" w:hAnsi="Arial Narrow"/>
                            <w:b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b/>
                            <w:sz w:val="22"/>
                          </w:rPr>
                          <w:t xml:space="preserve">ora </w:t>
                        </w:r>
                      </w:p>
                    </w:tc>
                    <w:tc>
                      <w:tcPr>
                        <w:tcW w:w="4865" w:type="dxa"/>
                        <w:shd w:val="clear" w:color="auto" w:fill="D9D9D9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right="139"/>
                          <w:jc w:val="center"/>
                          <w:rPr>
                            <w:rFonts w:ascii="Arial Narrow" w:hAnsi="Arial Narrow"/>
                            <w:b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b/>
                            <w:sz w:val="22"/>
                          </w:rPr>
                          <w:t>tipologia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GENNAIO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12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2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10,00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FEBBRAIO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09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2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10,00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MARZO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09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2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10,00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APRILE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3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2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10,00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MAGGIO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2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10,00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GIUGNO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08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22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10,00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LUGLIO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10,00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“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10,00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 xml:space="preserve">camera di consiglio 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AGOSTO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=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=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=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SETTEMBRE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7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e 2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8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10,00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 xml:space="preserve">camera di consiglio 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OTTOBRE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12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2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10,00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NOVEMBRE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9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23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10,00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  <w:tr w:rsidR="00B0357F" w:rsidRPr="00A63FBC">
                    <w:trPr>
                      <w:trHeight w:hRule="exact" w:val="454"/>
                    </w:trPr>
                    <w:tc>
                      <w:tcPr>
                        <w:tcW w:w="1843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DICEMBRE</w:t>
                        </w:r>
                      </w:p>
                    </w:tc>
                    <w:tc>
                      <w:tcPr>
                        <w:tcW w:w="1417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ind w:right="139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7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e</w:t>
                        </w: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21</w:t>
                        </w:r>
                      </w:p>
                    </w:tc>
                    <w:tc>
                      <w:tcPr>
                        <w:tcW w:w="951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 w:after="120"/>
                          <w:ind w:left="-108" w:right="-108"/>
                          <w:jc w:val="center"/>
                          <w:rPr>
                            <w:rFonts w:ascii="Arial Narrow" w:hAnsi="Arial Narrow"/>
                            <w:sz w:val="22"/>
                            <w:szCs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  <w:szCs w:val="22"/>
                          </w:rPr>
                          <w:t>10,00</w:t>
                        </w:r>
                      </w:p>
                    </w:tc>
                    <w:tc>
                      <w:tcPr>
                        <w:tcW w:w="4865" w:type="dxa"/>
                        <w:vAlign w:val="center"/>
                      </w:tcPr>
                      <w:p w:rsidR="00B0357F" w:rsidRPr="00A63FBC" w:rsidRDefault="00B0357F" w:rsidP="00E75296">
                        <w:pPr>
                          <w:widowControl w:val="0"/>
                          <w:spacing w:before="120"/>
                          <w:jc w:val="center"/>
                          <w:rPr>
                            <w:rFonts w:ascii="Arial Narrow" w:hAnsi="Arial Narrow"/>
                            <w:sz w:val="22"/>
                          </w:rPr>
                        </w:pPr>
                        <w:r w:rsidRPr="00A63FBC">
                          <w:rPr>
                            <w:rFonts w:ascii="Arial Narrow" w:hAnsi="Arial Narrow"/>
                            <w:sz w:val="22"/>
                          </w:rPr>
                          <w:t>camera di consiglio ed udienza pubblica</w:t>
                        </w:r>
                      </w:p>
                    </w:tc>
                  </w:tr>
                </w:tbl>
                <w:p w:rsidR="00B0357F" w:rsidRPr="00A63FBC" w:rsidRDefault="00B0357F" w:rsidP="00B54CD5">
                  <w:pPr>
                    <w:rPr>
                      <w:rFonts w:ascii="Arial Narrow" w:hAnsi="Arial Narrow"/>
                    </w:rPr>
                  </w:pPr>
                </w:p>
              </w:txbxContent>
            </v:textbox>
            <w10:wrap anchory="page"/>
          </v:shape>
        </w:pict>
      </w:r>
      <w:r w:rsidR="004E3B6D">
        <w:rPr>
          <w:noProof/>
        </w:rPr>
        <w:pict>
          <v:shape id="_x0000_s1431" type="#_x0000_t202" style="position:absolute;left:0;text-align:left;margin-left:5.2pt;margin-top:128.7pt;width:3in;height:382.4pt;z-index:4;mso-position-vertical-relative:page">
            <v:textbox style="mso-next-textbox:#_x0000_s1431">
              <w:txbxContent>
                <w:p w:rsidR="00B0357F" w:rsidRPr="004D62EC" w:rsidRDefault="00B0357F" w:rsidP="009E0157">
                  <w:pPr>
                    <w:spacing w:after="120"/>
                    <w:ind w:right="-120"/>
                    <w:rPr>
                      <w:rFonts w:ascii="Arial Narrow" w:hAnsi="Arial Narrow"/>
                      <w:b/>
                      <w:color w:val="FF0000"/>
                      <w:sz w:val="22"/>
                    </w:rPr>
                  </w:pPr>
                  <w:r w:rsidRPr="004D62EC">
                    <w:rPr>
                      <w:rFonts w:ascii="Arial Narrow" w:hAnsi="Arial Narrow"/>
                      <w:b/>
                      <w:color w:val="FF0000"/>
                      <w:sz w:val="22"/>
                    </w:rPr>
                    <w:t>ORARI E RECAPITI</w:t>
                  </w:r>
                </w:p>
                <w:p w:rsidR="00B0357F" w:rsidRDefault="00B0357F" w:rsidP="009E0157">
                  <w:pPr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>Orario di apertura al pubblico degli uffici</w:t>
                  </w:r>
                </w:p>
                <w:p w:rsidR="00B0357F" w:rsidRDefault="00B0357F" w:rsidP="009E0157">
                  <w:pPr>
                    <w:spacing w:after="120"/>
                    <w:rPr>
                      <w:rFonts w:ascii="Arial Narrow" w:hAnsi="Arial Narrow"/>
                      <w:sz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>Dalle ore 09,00 alle ore 12,00 di tutti i giorni lavorativi della settimana.</w:t>
                  </w:r>
                </w:p>
                <w:p w:rsidR="00B0357F" w:rsidRDefault="00B0357F" w:rsidP="009E0157">
                  <w:pPr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>Recapiti telefonici</w:t>
                  </w:r>
                </w:p>
                <w:p w:rsidR="00B0357F" w:rsidRDefault="00B0357F" w:rsidP="009E0157">
                  <w:pPr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 xml:space="preserve">Centralino: </w:t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>086234771</w:t>
                  </w:r>
                </w:p>
                <w:p w:rsidR="00B0357F" w:rsidRDefault="00B0357F" w:rsidP="009E0157">
                  <w:pPr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>Segreteria Presidenza</w:t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>0862347726</w:t>
                  </w:r>
                </w:p>
                <w:p w:rsidR="00B0357F" w:rsidRDefault="00B0357F" w:rsidP="009E0157">
                  <w:pPr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>Segreteria Generale</w:t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>0862347721</w:t>
                  </w:r>
                </w:p>
                <w:p w:rsidR="00B0357F" w:rsidRDefault="00B0357F" w:rsidP="009E0157">
                  <w:pPr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 w:rsidRPr="00084F66">
                    <w:rPr>
                      <w:rFonts w:ascii="Arial Narrow" w:hAnsi="Arial Narrow"/>
                      <w:sz w:val="22"/>
                    </w:rPr>
                    <w:t>- informazioni</w:t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  <w:t>0862347726</w:t>
                  </w:r>
                </w:p>
                <w:p w:rsidR="00B0357F" w:rsidRDefault="00B0357F" w:rsidP="009E0157">
                  <w:pPr>
                    <w:ind w:right="-140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>Ufficio Ricezione Ricorsi</w:t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>0862347736</w:t>
                  </w:r>
                </w:p>
                <w:p w:rsidR="00B0357F" w:rsidRPr="00084F66" w:rsidRDefault="00B0357F" w:rsidP="00084F66">
                  <w:pPr>
                    <w:ind w:right="-140" w:firstLine="709"/>
                    <w:rPr>
                      <w:rFonts w:ascii="Arial Narrow" w:hAnsi="Arial Narrow"/>
                      <w:sz w:val="22"/>
                    </w:rPr>
                  </w:pPr>
                  <w:r w:rsidRPr="00084F66">
                    <w:rPr>
                      <w:rFonts w:ascii="Arial Narrow" w:hAnsi="Arial Narrow"/>
                      <w:sz w:val="22"/>
                    </w:rPr>
                    <w:t>- informazioni generali</w:t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>0862347736</w:t>
                  </w:r>
                </w:p>
                <w:p w:rsidR="00B0357F" w:rsidRDefault="00B0357F" w:rsidP="009E0157">
                  <w:pPr>
                    <w:ind w:right="-140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  <w:t>0862347762</w:t>
                  </w:r>
                </w:p>
                <w:p w:rsidR="00B0357F" w:rsidRDefault="00B0357F" w:rsidP="009E0157">
                  <w:pPr>
                    <w:ind w:right="-140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>Segreteria Giurisdizionale</w:t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  <w:t>0862347728</w:t>
                  </w:r>
                </w:p>
                <w:p w:rsidR="00B0357F" w:rsidRDefault="00B0357F" w:rsidP="009E0157">
                  <w:pPr>
                    <w:ind w:right="-140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  <w:t>0862347738</w:t>
                  </w:r>
                </w:p>
                <w:p w:rsidR="00B0357F" w:rsidRDefault="00B0357F" w:rsidP="009E0157">
                  <w:pPr>
                    <w:ind w:right="-140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  <w:t>0862347723</w:t>
                  </w:r>
                </w:p>
                <w:p w:rsidR="00B0357F" w:rsidRDefault="00B0357F" w:rsidP="00EA4E04">
                  <w:pPr>
                    <w:ind w:left="2127" w:right="-140" w:firstLine="709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>0862347735</w:t>
                  </w:r>
                </w:p>
                <w:p w:rsidR="00B0357F" w:rsidRDefault="00B0357F" w:rsidP="009E0157">
                  <w:pPr>
                    <w:ind w:right="-140"/>
                    <w:rPr>
                      <w:rFonts w:ascii="Arial Narrow" w:hAnsi="Arial Narrow"/>
                      <w:b/>
                      <w:sz w:val="22"/>
                    </w:rPr>
                  </w:pPr>
                  <w:r w:rsidRPr="00EA4E04">
                    <w:rPr>
                      <w:rFonts w:ascii="Arial Narrow" w:hAnsi="Arial Narrow"/>
                      <w:sz w:val="22"/>
                    </w:rPr>
                    <w:t>- Archivio</w:t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  <w:t>0862347752</w:t>
                  </w:r>
                </w:p>
                <w:p w:rsidR="00B0357F" w:rsidRDefault="00B0357F" w:rsidP="009E0157">
                  <w:pPr>
                    <w:ind w:right="-140"/>
                    <w:rPr>
                      <w:rFonts w:ascii="Arial Narrow" w:hAnsi="Arial Narrow"/>
                      <w:sz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ab/>
                    <w:t>0862347753</w:t>
                  </w:r>
                </w:p>
                <w:p w:rsidR="00B0357F" w:rsidRDefault="00B0357F" w:rsidP="009E0157">
                  <w:pPr>
                    <w:ind w:right="-140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>- Ufficio pubblicazioni e copia</w:t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>0862347727</w:t>
                  </w:r>
                </w:p>
                <w:p w:rsidR="00B0357F" w:rsidRDefault="00B0357F" w:rsidP="009E0157">
                  <w:pPr>
                    <w:ind w:right="-140"/>
                    <w:rPr>
                      <w:rFonts w:ascii="Arial Narrow" w:hAnsi="Arial Narrow"/>
                      <w:b/>
                      <w:sz w:val="22"/>
                    </w:rPr>
                  </w:pP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</w:rPr>
                    <w:t>0862347733</w:t>
                  </w:r>
                </w:p>
                <w:p w:rsidR="00B0357F" w:rsidRDefault="00B0357F" w:rsidP="009E0157">
                  <w:pPr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Fax</w:t>
                  </w:r>
                </w:p>
                <w:p w:rsidR="00B0357F" w:rsidRDefault="00B0357F" w:rsidP="009E0157">
                  <w:pPr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</w:rPr>
                    <w:t>Segreteria Generale</w:t>
                  </w:r>
                  <w:r>
                    <w:rPr>
                      <w:rFonts w:ascii="Arial Narrow" w:hAnsi="Arial Narrow"/>
                    </w:rPr>
                    <w:tab/>
                  </w:r>
                  <w:r>
                    <w:rPr>
                      <w:rFonts w:ascii="Arial Narrow" w:hAnsi="Arial Narrow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0862318578</w:t>
                  </w:r>
                </w:p>
                <w:p w:rsidR="00B0357F" w:rsidRDefault="00B0357F" w:rsidP="009E0157">
                  <w:pPr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Segreteria Giurisdizionale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0862347734</w:t>
                  </w:r>
                </w:p>
                <w:p w:rsidR="00B0357F" w:rsidRDefault="00B0357F" w:rsidP="009E0157">
                  <w:pPr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</w:p>
                <w:p w:rsidR="00B0357F" w:rsidRDefault="00B0357F" w:rsidP="009E0157">
                  <w:pPr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P.E.C.</w:t>
                  </w:r>
                </w:p>
                <w:p w:rsidR="00B0357F" w:rsidRDefault="00B0357F" w:rsidP="009E0157">
                  <w:pPr>
                    <w:pStyle w:val="Footer"/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taraq-segrprotocolloamm@ga-cert.it</w:t>
                  </w:r>
                </w:p>
                <w:p w:rsidR="00B0357F" w:rsidRPr="00ED21C8" w:rsidRDefault="00B0357F" w:rsidP="002D1856">
                  <w:pPr>
                    <w:pStyle w:val="Footer"/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ED21C8">
                    <w:rPr>
                      <w:rFonts w:ascii="Arial Narrow" w:hAnsi="Arial Narrow"/>
                      <w:sz w:val="22"/>
                      <w:szCs w:val="22"/>
                    </w:rPr>
                    <w:t>pe_atti_giudiziari_cpa@pec.ga-cert.it</w:t>
                  </w:r>
                </w:p>
                <w:p w:rsidR="00B0357F" w:rsidRPr="00C42B05" w:rsidRDefault="00B0357F" w:rsidP="002D1856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>pe_ricevimento_ricorsi_cpa@pec.ga-cert.it</w:t>
                  </w:r>
                </w:p>
                <w:p w:rsidR="00B0357F" w:rsidRPr="00A63FBC" w:rsidRDefault="00B0357F" w:rsidP="009E0157">
                  <w:pPr>
                    <w:ind w:right="-120"/>
                    <w:rPr>
                      <w:rFonts w:ascii="Arial Narrow" w:hAnsi="Arial Narrow"/>
                    </w:rPr>
                  </w:pPr>
                </w:p>
              </w:txbxContent>
            </v:textbox>
            <w10:wrap anchory="page"/>
          </v:shape>
        </w:pict>
      </w:r>
    </w:p>
    <w:p w:rsidR="00B54CD5" w:rsidRDefault="00B54CD5" w:rsidP="00B54CD5">
      <w:pPr>
        <w:tabs>
          <w:tab w:val="left" w:pos="2580"/>
        </w:tabs>
      </w:pPr>
      <w:r>
        <w:tab/>
      </w:r>
    </w:p>
    <w:p w:rsidR="00B54CD5" w:rsidRDefault="00B54CD5" w:rsidP="00B54CD5">
      <w:pPr>
        <w:tabs>
          <w:tab w:val="left" w:pos="2580"/>
        </w:tabs>
      </w:pPr>
      <w:r>
        <w:t xml:space="preserve">       </w:t>
      </w:r>
    </w:p>
    <w:p w:rsidR="00B54CD5" w:rsidRDefault="00B54CD5" w:rsidP="00B54CD5">
      <w:pPr>
        <w:jc w:val="right"/>
      </w:pPr>
    </w:p>
    <w:p w:rsidR="00B54CD5" w:rsidRDefault="00B54CD5" w:rsidP="00B54CD5">
      <w:pPr>
        <w:jc w:val="right"/>
      </w:pPr>
    </w:p>
    <w:p w:rsidR="00B54CD5" w:rsidRDefault="00B54CD5" w:rsidP="00B54CD5">
      <w:pPr>
        <w:jc w:val="right"/>
      </w:pPr>
    </w:p>
    <w:p w:rsidR="00B54CD5" w:rsidRDefault="00B54CD5" w:rsidP="00B54CD5"/>
    <w:p w:rsidR="00B54CD5" w:rsidRDefault="00B54CD5" w:rsidP="00B54CD5"/>
    <w:p w:rsidR="00B54CD5" w:rsidRDefault="00B54CD5" w:rsidP="00B54CD5"/>
    <w:p w:rsidR="00B54CD5" w:rsidRDefault="00B54CD5" w:rsidP="00B54CD5"/>
    <w:p w:rsidR="00B54CD5" w:rsidRDefault="00B54CD5" w:rsidP="00B54CD5"/>
    <w:p w:rsidR="00B54CD5" w:rsidRDefault="00B54CD5" w:rsidP="00B54CD5"/>
    <w:p w:rsidR="00B54CD5" w:rsidRDefault="00B54CD5" w:rsidP="00B54CD5"/>
    <w:p w:rsidR="00B54CD5" w:rsidRDefault="00B54CD5" w:rsidP="00B54CD5"/>
    <w:p w:rsidR="00B54CD5" w:rsidRDefault="00B54CD5" w:rsidP="00B54CD5"/>
    <w:p w:rsidR="00B54CD5" w:rsidRDefault="00B54CD5" w:rsidP="00B54CD5"/>
    <w:p w:rsidR="00B54CD5" w:rsidRDefault="00B54CD5" w:rsidP="00B54CD5"/>
    <w:p w:rsidR="00B54CD5" w:rsidRDefault="00B54CD5" w:rsidP="00B54CD5"/>
    <w:p w:rsidR="00B54CD5" w:rsidRDefault="00B54CD5" w:rsidP="00B54CD5"/>
    <w:p w:rsidR="00B54CD5" w:rsidRDefault="00B54CD5" w:rsidP="00B54CD5"/>
    <w:p w:rsidR="00B54CD5" w:rsidRDefault="00B54CD5" w:rsidP="00B54CD5"/>
    <w:p w:rsidR="00B54CD5" w:rsidRDefault="00B54CD5" w:rsidP="00B54CD5"/>
    <w:p w:rsidR="00B54CD5" w:rsidRDefault="00B54CD5" w:rsidP="00B54CD5"/>
    <w:p w:rsidR="00B54CD5" w:rsidRDefault="00B54CD5" w:rsidP="00B54CD5"/>
    <w:p w:rsidR="00B54CD5" w:rsidRDefault="00B54CD5" w:rsidP="00B54CD5">
      <w:pPr>
        <w:rPr>
          <w:rFonts w:ascii="Garamond" w:hAnsi="Garamond"/>
          <w:b/>
          <w:i/>
          <w:color w:val="993300"/>
        </w:rPr>
      </w:pPr>
    </w:p>
    <w:p w:rsidR="00B54CD5" w:rsidRDefault="00B54CD5" w:rsidP="00B54CD5">
      <w:pPr>
        <w:rPr>
          <w:rFonts w:ascii="Garamond" w:hAnsi="Garamond"/>
          <w:b/>
          <w:i/>
          <w:color w:val="993300"/>
        </w:rPr>
      </w:pPr>
    </w:p>
    <w:p w:rsidR="00B54CD5" w:rsidRDefault="001947BE" w:rsidP="00B54CD5">
      <w:pPr>
        <w:pStyle w:val="Header"/>
        <w:jc w:val="center"/>
        <w:rPr>
          <w:rFonts w:ascii="Garamond" w:hAnsi="Garamond"/>
          <w:b/>
          <w:i/>
          <w:color w:val="993300"/>
        </w:rPr>
      </w:pPr>
      <w:r>
        <w:rPr>
          <w:rFonts w:ascii="Garamond" w:hAnsi="Garamond"/>
          <w:b/>
          <w:i/>
          <w:noProof/>
          <w:color w:val="993300"/>
        </w:rPr>
        <w:pict>
          <v:line id="_x0000_s1646" style="position:absolute;left:0;text-align:left;z-index:19;mso-position-vertical-relative:page" from="-3.8pt,533.85pt" to="716.2pt,533.85pt" strokecolor="red">
            <w10:wrap anchory="page"/>
            <w10:anchorlock/>
          </v:line>
        </w:pict>
      </w:r>
    </w:p>
    <w:p w:rsidR="00B54CD5" w:rsidRDefault="00B54CD5" w:rsidP="00B54CD5"/>
    <w:p w:rsidR="00B637F6" w:rsidRDefault="00793497" w:rsidP="00B637F6">
      <w:pPr>
        <w:pStyle w:val="Header"/>
        <w:jc w:val="center"/>
        <w:rPr>
          <w:rFonts w:ascii="Garamond" w:hAnsi="Garamond"/>
          <w:b/>
          <w:i/>
          <w:color w:val="993300"/>
        </w:rPr>
      </w:pPr>
      <w:r>
        <w:rPr>
          <w:noProof/>
        </w:rPr>
        <w:pict>
          <v:line id="_x0000_s1435" style="position:absolute;left:0;text-align:left;z-index:8;mso-position-vertical-relative:page" from="-3.8pt,533.85pt" to="716.2pt,533.85pt" strokecolor="red">
            <w10:wrap anchory="page"/>
            <w10:anchorlock/>
          </v:line>
        </w:pict>
      </w:r>
    </w:p>
    <w:p w:rsidR="00B637F6" w:rsidRDefault="00B637F6" w:rsidP="00B637F6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B637F6" w:rsidRDefault="00784701" w:rsidP="00B637F6">
      <w:pPr>
        <w:pStyle w:val="Header"/>
        <w:jc w:val="center"/>
        <w:rPr>
          <w:rFonts w:ascii="Garamond" w:hAnsi="Garamond"/>
          <w:b/>
          <w:i/>
          <w:color w:val="993300"/>
        </w:rPr>
      </w:pPr>
      <w:r>
        <w:rPr>
          <w:rFonts w:ascii="Garamond" w:hAnsi="Garamond"/>
          <w:b/>
          <w:i/>
          <w:noProof/>
          <w:color w:val="993300"/>
        </w:rPr>
        <w:pict>
          <v:shape id="_x0000_s1434" type="#_x0000_t202" style="position:absolute;left:0;text-align:left;margin-left:-27pt;margin-top:56.7pt;width:756pt;height:45pt;z-index:7;mso-position-vertical-relative:page" fillcolor="#f60" stroked="f">
            <v:textbox style="mso-next-textbox:#_x0000_s1434">
              <w:txbxContent>
                <w:p w:rsidR="00B0357F" w:rsidRPr="00557101" w:rsidRDefault="00B0357F" w:rsidP="00B637F6">
                  <w:pPr>
                    <w:jc w:val="right"/>
                    <w:rPr>
                      <w:rFonts w:ascii="Arial Narrow" w:hAnsi="Arial Narrow"/>
                      <w:b/>
                      <w:color w:val="FFFFFF"/>
                      <w:sz w:val="28"/>
                    </w:rPr>
                  </w:pPr>
                  <w:r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>PARTE PRIMA -</w:t>
                  </w:r>
                  <w:r w:rsidRPr="00557101"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 xml:space="preserve"> INFORMAZIONI GENERALI</w:t>
                  </w:r>
                </w:p>
                <w:p w:rsidR="00B0357F" w:rsidRPr="00557101" w:rsidRDefault="00B0357F" w:rsidP="00B637F6">
                  <w:pPr>
                    <w:jc w:val="right"/>
                    <w:rPr>
                      <w:rFonts w:ascii="Arial Narrow" w:hAnsi="Arial Narrow"/>
                      <w:color w:val="FFFFFF"/>
                      <w:sz w:val="32"/>
                    </w:rPr>
                  </w:pPr>
                  <w:r w:rsidRPr="00557101">
                    <w:rPr>
                      <w:rFonts w:ascii="Arial Narrow" w:hAnsi="Arial Narrow"/>
                      <w:color w:val="FFFFFF"/>
                      <w:sz w:val="32"/>
                    </w:rPr>
                    <w:t>La sede di L’Aquila</w:t>
                  </w:r>
                  <w:r>
                    <w:rPr>
                      <w:rFonts w:ascii="Arial Narrow" w:hAnsi="Arial Narrow"/>
                      <w:color w:val="FFFFFF"/>
                      <w:sz w:val="32"/>
                    </w:rPr>
                    <w:t xml:space="preserve"> - Circoscrizione</w:t>
                  </w:r>
                </w:p>
                <w:p w:rsidR="00B0357F" w:rsidRPr="00557101" w:rsidRDefault="00B0357F" w:rsidP="00B637F6">
                  <w:pPr>
                    <w:rPr>
                      <w:rFonts w:ascii="Arial Narrow" w:hAnsi="Arial Narrow"/>
                    </w:rPr>
                  </w:pPr>
                </w:p>
              </w:txbxContent>
            </v:textbox>
            <w10:wrap anchory="page"/>
          </v:shape>
        </w:pict>
      </w:r>
      <w:r w:rsidR="00020FB0">
        <w:rPr>
          <w:noProof/>
        </w:rPr>
        <w:pict>
          <v:shape id="_x0000_s1433" type="#_x0000_t202" style="position:absolute;left:0;text-align:left;margin-left:-27pt;margin-top:11.7pt;width:756pt;height:45pt;z-index:6;mso-position-horizontal-relative:margin;mso-position-vertical-relative:page" fillcolor="red" stroked="f" strokecolor="#f30">
            <v:stroke color2="yellow"/>
            <v:textbox style="mso-next-textbox:#_x0000_s1433">
              <w:txbxContent>
                <w:p w:rsidR="00B0357F" w:rsidRPr="00665A14" w:rsidRDefault="00B0357F" w:rsidP="00B637F6">
                  <w:pPr>
                    <w:jc w:val="center"/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</w:pP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Tribunale Amm</w:t>
                  </w:r>
                  <w:r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i</w:t>
                  </w: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nistrativo Regionale per L’Abruzzo</w:t>
                  </w:r>
                </w:p>
              </w:txbxContent>
            </v:textbox>
            <w10:wrap anchorx="margin" anchory="page"/>
          </v:shape>
        </w:pict>
      </w:r>
    </w:p>
    <w:p w:rsidR="00B637F6" w:rsidRDefault="00B637F6" w:rsidP="00B637F6">
      <w:r>
        <w:t xml:space="preserve">                                                      </w:t>
      </w:r>
    </w:p>
    <w:p w:rsidR="00B637F6" w:rsidRDefault="00B637F6" w:rsidP="00B637F6">
      <w:pPr>
        <w:jc w:val="right"/>
      </w:pPr>
    </w:p>
    <w:p w:rsidR="00B637F6" w:rsidRDefault="00B637F6" w:rsidP="00B637F6">
      <w:pPr>
        <w:jc w:val="right"/>
      </w:pPr>
    </w:p>
    <w:p w:rsidR="00B637F6" w:rsidRDefault="00020FB0" w:rsidP="00B637F6">
      <w:pPr>
        <w:jc w:val="right"/>
      </w:pPr>
      <w:r>
        <w:rPr>
          <w:noProof/>
        </w:rPr>
        <w:pict>
          <v:shape id="_x0000_s1445" type="#_x0000_t202" style="position:absolute;left:0;text-align:left;margin-left:617.2pt;margin-top:124.2pt;width:117pt;height:373.5pt;z-index:13;mso-position-vertical-relative:page" stroked="f">
            <v:textbox style="mso-next-textbox:#_x0000_s1445">
              <w:txbxContent/>
            </v:textbox>
            <w10:wrap anchory="page"/>
          </v:shape>
        </w:pict>
      </w:r>
      <w:r>
        <w:rPr>
          <w:noProof/>
        </w:rPr>
        <w:pict>
          <v:shape id="_x0000_s1444" type="#_x0000_t202" style="position:absolute;left:0;text-align:left;margin-left:491.2pt;margin-top:123.4pt;width:117pt;height:383.3pt;z-index:12;mso-position-vertical-relative:page" stroked="f">
            <v:textbox style="mso-next-textbox:#_x0000_s1445">
              <w:txbxContent/>
            </v:textbox>
            <w10:wrap anchory="page"/>
          </v:shape>
        </w:pict>
      </w:r>
      <w:r>
        <w:rPr>
          <w:noProof/>
        </w:rPr>
        <w:pict>
          <v:shape id="_x0000_s1443" type="#_x0000_t202" style="position:absolute;left:0;text-align:left;margin-left:365.2pt;margin-top:124.2pt;width:117pt;height:373.5pt;z-index:11;mso-position-vertical-relative:page" stroked="f">
            <v:textbox style="mso-next-textbox:#_x0000_s1444">
              <w:txbxContent/>
            </v:textbox>
            <w10:wrap anchory="page"/>
          </v:shape>
        </w:pict>
      </w:r>
      <w:r>
        <w:rPr>
          <w:noProof/>
        </w:rPr>
        <w:pict>
          <v:shape id="_x0000_s1442" type="#_x0000_t202" style="position:absolute;left:0;text-align:left;margin-left:239.2pt;margin-top:124.2pt;width:117pt;height:373.5pt;z-index:10;mso-position-vertical-relative:page" stroked="f">
            <v:textbox style="mso-next-textbox:#_x0000_s1443">
              <w:txbxContent/>
            </v:textbox>
            <w10:wrap anchory="page"/>
          </v:shape>
        </w:pict>
      </w:r>
      <w:r>
        <w:rPr>
          <w:noProof/>
        </w:rPr>
        <w:pict>
          <v:shape id="_x0000_s1441" type="#_x0000_t202" style="position:absolute;left:0;text-align:left;margin-left:113.2pt;margin-top:124.35pt;width:117pt;height:373.35pt;z-index:9;mso-position-vertical-relative:page" stroked="f">
            <v:textbox style="mso-next-textbox:#_x0000_s1442">
              <w:txbxContent/>
            </v:textbox>
            <w10:wrap anchory="page"/>
          </v:shape>
        </w:pict>
      </w:r>
      <w:r>
        <w:rPr>
          <w:noProof/>
        </w:rPr>
        <w:pict>
          <v:shape id="_x0000_s1432" type="#_x0000_t202" style="position:absolute;left:0;text-align:left;margin-left:-12.8pt;margin-top:124.2pt;width:117pt;height:373.5pt;z-index:5;mso-position-vertical-relative:page" stroked="f">
            <v:textbox style="mso-next-textbox:#_x0000_s1441">
              <w:txbxContent>
                <w:p w:rsidR="00B0357F" w:rsidRPr="00360868" w:rsidRDefault="00B0357F" w:rsidP="00916F8C">
                  <w:pPr>
                    <w:spacing w:after="120"/>
                    <w:rPr>
                      <w:rFonts w:ascii="Arial Narrow" w:hAnsi="Arial Narrow"/>
                      <w:b/>
                      <w:sz w:val="22"/>
                      <w:szCs w:val="20"/>
                    </w:rPr>
                  </w:pPr>
                  <w:r w:rsidRPr="00360868">
                    <w:rPr>
                      <w:rFonts w:ascii="Arial Narrow" w:hAnsi="Arial Narrow"/>
                      <w:b/>
                      <w:sz w:val="22"/>
                      <w:szCs w:val="20"/>
                    </w:rPr>
                    <w:t>Provincia di L’Aquila</w:t>
                  </w:r>
                </w:p>
                <w:p w:rsidR="00B0357F" w:rsidRDefault="00B0357F" w:rsidP="00F91EA2">
                  <w:pPr>
                    <w:spacing w:after="120"/>
                    <w:rPr>
                      <w:rFonts w:ascii="Helvetica Light" w:hAnsi="Helvetica Light"/>
                      <w:sz w:val="22"/>
                      <w:szCs w:val="20"/>
                    </w:rPr>
                  </w:pP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t>Acciano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Aielli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Alfedena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Anversa degli Abruzzi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Ateleta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Avezzano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Balsorano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Barete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Barisciano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Barrea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Bisegna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Bugnara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Cagnano Amiterno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Calascio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Campo di Giove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Campotosto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Canistro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Cansano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Capestrano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Capistrello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Capitignano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Caporciano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Cappadocia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Carapelle Calvisio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Carsoli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Castel del Monte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  <w:t>Castel di Ieri</w:t>
                  </w:r>
                  <w:r w:rsidRPr="00360868">
                    <w:rPr>
                      <w:rFonts w:ascii="Arial Narrow" w:hAnsi="Arial Narrow"/>
                      <w:sz w:val="22"/>
                      <w:szCs w:val="20"/>
                    </w:rPr>
                    <w:cr/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t>Castel di Sangro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Castellafiume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Castelvecchio Calvisio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Castelvecchio Subequo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Celano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Cerchio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Civita d'Antino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Civitella Alfedena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Civitella Roveto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Cocullo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Collarmele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Collelongo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Collepietro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Corfinio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Fagnano Alto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Fontecchio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Fossa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Gagliano Aterno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Gioia dei Marsi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Goriano Sicoli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Introdacqua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L'Aquila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Lecce nei Marsi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Luco dei Marsi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Lucoli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</w:r>
                  <w:r w:rsidRPr="00A63FBC">
                    <w:rPr>
                      <w:rFonts w:ascii="Arial Narrow" w:hAnsi="Arial Narrow"/>
                      <w:sz w:val="22"/>
                      <w:szCs w:val="22"/>
                    </w:rPr>
                    <w:t>Magliano de' Marsi</w:t>
                  </w:r>
                  <w:r w:rsidRPr="00A63FBC">
                    <w:rPr>
                      <w:rFonts w:ascii="Arial Narrow" w:hAnsi="Arial Narrow"/>
                      <w:sz w:val="22"/>
                      <w:szCs w:val="22"/>
                    </w:rPr>
                    <w:cr/>
                    <w:t>Massa d'Albe</w:t>
                  </w:r>
                  <w:r w:rsidRPr="00A63FBC">
                    <w:rPr>
                      <w:rFonts w:ascii="Arial Narrow" w:hAnsi="Arial Narrow"/>
                      <w:sz w:val="22"/>
                      <w:szCs w:val="22"/>
                    </w:rPr>
                    <w:cr/>
                    <w:t>Molina Aterno</w:t>
                  </w:r>
                  <w:r w:rsidRPr="00A63FBC">
                    <w:rPr>
                      <w:rFonts w:ascii="Arial Narrow" w:hAnsi="Arial Narrow"/>
                      <w:sz w:val="22"/>
                      <w:szCs w:val="22"/>
                    </w:rPr>
                    <w:cr/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t>Montereale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Morino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Navelli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Ocre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Ofena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Opi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Oricola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Ortona dei Marsi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Ortucchio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Ovindoli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Pacentro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Pereto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Pescasseroli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Pescina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Pescocostanzo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Pettorano sul Gizio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Pizzoli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Poggio Picenze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Prata d'Ansidonia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Pratola Peligna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Prezza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Raiano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Rivisondoli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Rocca di Botte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Rocca di Cambio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Rocca di Mezzo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Rocca Pia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Roccacasale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</w:r>
                  <w:r w:rsidRPr="00A63FBC">
                    <w:rPr>
                      <w:rFonts w:ascii="Arial Narrow" w:hAnsi="Arial Narrow"/>
                      <w:sz w:val="22"/>
                      <w:szCs w:val="22"/>
                    </w:rPr>
                    <w:t>Ro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>ccaraso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cr/>
                    <w:t>San Benedetto dei Marsi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t xml:space="preserve"> San Benedetto in Perillis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San Demetrio ne' Vestini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San Pio delle Camere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San Vincenzo Valle Roveto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Sante Marie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Sant'Eusanio Forconese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Santo Stefano di Sessanio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Scanno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Scontrone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Scoppito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Scurcola Marsicana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Secinaro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Sulmona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Tagliacozzo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Tione degli Abruzzi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Tornimparte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Trasacco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Villa Santa Lucia degli Abruzzi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Villa Sant'Angelo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Villalago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Villavallelonga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Villetta Barrea</w:t>
                  </w:r>
                  <w:r w:rsidRPr="00A63FBC">
                    <w:rPr>
                      <w:rFonts w:ascii="Arial Narrow" w:hAnsi="Arial Narrow"/>
                      <w:sz w:val="22"/>
                      <w:szCs w:val="20"/>
                    </w:rPr>
                    <w:cr/>
                    <w:t>Vittorito</w:t>
                  </w:r>
                  <w:r w:rsidRPr="00E909BB">
                    <w:rPr>
                      <w:rFonts w:ascii="Helvetica Light" w:hAnsi="Helvetica Light"/>
                      <w:sz w:val="22"/>
                      <w:szCs w:val="20"/>
                    </w:rPr>
                    <w:cr/>
                  </w:r>
                </w:p>
                <w:p w:rsidR="00B0357F" w:rsidRDefault="00B0357F" w:rsidP="00F91EA2">
                  <w:pPr>
                    <w:spacing w:after="120"/>
                    <w:rPr>
                      <w:rFonts w:ascii="Helvetica Light" w:hAnsi="Helvetica Light"/>
                      <w:sz w:val="22"/>
                      <w:szCs w:val="20"/>
                    </w:rPr>
                  </w:pPr>
                </w:p>
                <w:p w:rsidR="00B0357F" w:rsidRPr="00F91EA2" w:rsidRDefault="00B0357F" w:rsidP="00F91EA2">
                  <w:pPr>
                    <w:spacing w:after="120"/>
                    <w:rPr>
                      <w:rFonts w:ascii="Arial Narrow" w:hAnsi="Arial Narrow"/>
                      <w:b/>
                      <w:sz w:val="22"/>
                      <w:szCs w:val="20"/>
                    </w:rPr>
                  </w:pPr>
                  <w:r w:rsidRPr="00F91EA2">
                    <w:rPr>
                      <w:rFonts w:ascii="Arial Narrow" w:hAnsi="Arial Narrow"/>
                      <w:b/>
                      <w:sz w:val="22"/>
                      <w:szCs w:val="20"/>
                    </w:rPr>
                    <w:t>Provincia di Teramo</w:t>
                  </w:r>
                </w:p>
                <w:p w:rsidR="00B0357F" w:rsidRPr="00F91EA2" w:rsidRDefault="00B0357F" w:rsidP="00A575D7">
                  <w:pPr>
                    <w:rPr>
                      <w:rFonts w:ascii="Arial Narrow" w:hAnsi="Arial Narrow"/>
                    </w:rPr>
                  </w:pP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t>Alba Adriatica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Ancarano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Arsita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Atri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Basciano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Bellante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Bisenti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Campli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Canzano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Castel Castagna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Castellalto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Castelli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Castiglione Messer Raimondo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Castilenti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Cellino Attanasio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Cermignano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Civitella del Tronto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Colledara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Colonnella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Controguerra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Corropoli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Cortino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Crognaleto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Fano Adriano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Giulianova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Isola del Gran Sasso d'Italia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Martinsicuro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Montefino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Montorio al Vomano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Morro d'Oro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t>Mosciano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t xml:space="preserve"> Sant'Angelo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Nereto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Notaresco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Penna Sant'Andrea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Pietracamela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Pineto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Rocca Santa Maria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Roseto degli Abruzzi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Sant'Egidio alla Vibrata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t>Sant'Omero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  <w:t>Silvi</w:t>
                  </w:r>
                  <w:r w:rsidRPr="00F91EA2">
                    <w:rPr>
                      <w:rFonts w:ascii="Arial Narrow" w:hAnsi="Arial Narrow"/>
                      <w:sz w:val="22"/>
                      <w:szCs w:val="20"/>
                    </w:rPr>
                    <w:cr/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t>Teramo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Torano Nuovo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Torricella Sicura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Tortoreto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Tossicia</w:t>
                  </w:r>
                  <w:r w:rsidRPr="00F91EA2">
                    <w:rPr>
                      <w:rFonts w:ascii="Arial Narrow" w:hAnsi="Arial Narrow"/>
                      <w:sz w:val="22"/>
                      <w:szCs w:val="22"/>
                    </w:rPr>
                    <w:cr/>
                    <w:t>Valle Castellana</w:t>
                  </w:r>
                </w:p>
              </w:txbxContent>
            </v:textbox>
            <w10:wrap anchory="page"/>
          </v:shape>
        </w:pict>
      </w:r>
    </w:p>
    <w:p w:rsidR="00B637F6" w:rsidRDefault="00B637F6" w:rsidP="00B637F6">
      <w:pPr>
        <w:tabs>
          <w:tab w:val="left" w:pos="2580"/>
        </w:tabs>
      </w:pPr>
      <w:r>
        <w:tab/>
      </w:r>
    </w:p>
    <w:p w:rsidR="00B637F6" w:rsidRDefault="00B637F6" w:rsidP="00B637F6">
      <w:pPr>
        <w:tabs>
          <w:tab w:val="left" w:pos="2580"/>
        </w:tabs>
      </w:pPr>
      <w:r>
        <w:t xml:space="preserve">       </w:t>
      </w:r>
    </w:p>
    <w:p w:rsidR="00B637F6" w:rsidRDefault="00B637F6" w:rsidP="00B637F6">
      <w:pPr>
        <w:jc w:val="right"/>
      </w:pPr>
    </w:p>
    <w:p w:rsidR="00B637F6" w:rsidRDefault="00B637F6" w:rsidP="00B637F6">
      <w:pPr>
        <w:jc w:val="right"/>
      </w:pPr>
    </w:p>
    <w:p w:rsidR="00B637F6" w:rsidRDefault="00B637F6" w:rsidP="00B637F6">
      <w:pPr>
        <w:jc w:val="right"/>
      </w:pPr>
    </w:p>
    <w:p w:rsidR="00B637F6" w:rsidRDefault="00B637F6" w:rsidP="00B637F6"/>
    <w:p w:rsidR="00B637F6" w:rsidRDefault="00B637F6" w:rsidP="00B637F6"/>
    <w:p w:rsidR="00B637F6" w:rsidRDefault="00B637F6" w:rsidP="00B637F6"/>
    <w:p w:rsidR="00B637F6" w:rsidRDefault="00B637F6" w:rsidP="00B637F6"/>
    <w:p w:rsidR="00B637F6" w:rsidRDefault="00B637F6" w:rsidP="00B637F6"/>
    <w:p w:rsidR="00B637F6" w:rsidRDefault="00B637F6" w:rsidP="00B637F6"/>
    <w:p w:rsidR="00B637F6" w:rsidRDefault="00B637F6" w:rsidP="00B637F6"/>
    <w:p w:rsidR="00B637F6" w:rsidRDefault="00B637F6" w:rsidP="00B637F6"/>
    <w:p w:rsidR="00B637F6" w:rsidRDefault="00B637F6" w:rsidP="00B637F6"/>
    <w:p w:rsidR="00B637F6" w:rsidRDefault="00B637F6" w:rsidP="00B637F6"/>
    <w:p w:rsidR="00B637F6" w:rsidRDefault="00B637F6" w:rsidP="00B637F6"/>
    <w:p w:rsidR="00B637F6" w:rsidRDefault="00B637F6" w:rsidP="00B637F6"/>
    <w:p w:rsidR="00B637F6" w:rsidRDefault="00B637F6" w:rsidP="00B637F6"/>
    <w:p w:rsidR="00B637F6" w:rsidRDefault="00B637F6" w:rsidP="00B637F6"/>
    <w:p w:rsidR="00B637F6" w:rsidRDefault="00B637F6" w:rsidP="00B637F6"/>
    <w:p w:rsidR="00B637F6" w:rsidRDefault="00B637F6" w:rsidP="00B637F6"/>
    <w:p w:rsidR="00B637F6" w:rsidRDefault="00B637F6" w:rsidP="00B637F6"/>
    <w:p w:rsidR="00B637F6" w:rsidRDefault="00B637F6" w:rsidP="00B637F6"/>
    <w:p w:rsidR="005F76CE" w:rsidRDefault="005F76CE" w:rsidP="005F76CE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5F76CE" w:rsidRDefault="005F76CE" w:rsidP="005F76CE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912D56" w:rsidRDefault="00912D56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912D56" w:rsidRDefault="00912D56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</w:p>
    <w:p w:rsidR="00912D56" w:rsidRDefault="001E1D4B" w:rsidP="00912D56">
      <w:pPr>
        <w:pStyle w:val="Header"/>
        <w:jc w:val="center"/>
        <w:rPr>
          <w:rFonts w:ascii="Garamond" w:hAnsi="Garamond"/>
          <w:b/>
          <w:i/>
          <w:color w:val="993300"/>
        </w:rPr>
      </w:pPr>
      <w:r>
        <w:rPr>
          <w:rFonts w:ascii="Garamond" w:hAnsi="Garamond"/>
          <w:b/>
          <w:i/>
          <w:noProof/>
          <w:color w:val="993300"/>
        </w:rPr>
        <w:pict>
          <v:line id="_x0000_s1708" style="position:absolute;left:0;text-align:left;z-index:31;mso-position-vertical-relative:page" from="-3.8pt,533.85pt" to="716.2pt,533.85pt" strokecolor="red">
            <w10:wrap anchory="page"/>
            <w10:anchorlock/>
          </v:line>
        </w:pict>
      </w:r>
    </w:p>
    <w:p w:rsidR="00912D56" w:rsidRDefault="002E53F5" w:rsidP="00912D56">
      <w:r>
        <w:rPr>
          <w:noProof/>
        </w:rPr>
        <w:pict>
          <v:line id="_x0000_s1482" style="position:absolute;z-index:14;mso-position-vertical-relative:page" from="-3.8pt,533.85pt" to="716.2pt,533.85pt" strokecolor="red">
            <w10:wrap anchory="page"/>
          </v:line>
        </w:pict>
      </w:r>
      <w:r w:rsidR="00912D56">
        <w:t xml:space="preserve">                                                      </w:t>
      </w:r>
    </w:p>
    <w:p w:rsidR="0077735B" w:rsidRDefault="0077735B" w:rsidP="0077735B"/>
    <w:p w:rsidR="0077735B" w:rsidRDefault="0077735B" w:rsidP="0077735B">
      <w:r>
        <w:rPr>
          <w:noProof/>
        </w:rPr>
        <w:pict>
          <v:shape id="_x0000_s1678" type="#_x0000_t202" style="position:absolute;margin-left:-27pt;margin-top:11.7pt;width:756pt;height:45pt;z-index:20;mso-position-vertical-relative:page" fillcolor="red" stroked="f" strokecolor="#f30">
            <v:stroke color2="yellow"/>
            <v:textbox style="mso-next-textbox:#_x0000_s1678">
              <w:txbxContent>
                <w:p w:rsidR="00B0357F" w:rsidRPr="00665A14" w:rsidRDefault="00B0357F" w:rsidP="0077735B">
                  <w:pPr>
                    <w:jc w:val="center"/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</w:pP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Tribunale Amm</w:t>
                  </w:r>
                  <w:r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i</w:t>
                  </w:r>
                  <w:r w:rsidRPr="00665A14">
                    <w:rPr>
                      <w:rFonts w:ascii="Tunga" w:hAnsi="Tunga" w:cs="Tunga"/>
                      <w:b/>
                      <w:color w:val="FFFFFF"/>
                      <w:sz w:val="32"/>
                      <w:szCs w:val="32"/>
                    </w:rPr>
                    <w:t>nistrativo Regionale per L’Abruzzo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679" type="#_x0000_t202" style="position:absolute;margin-left:-27pt;margin-top:56.7pt;width:756pt;height:45pt;z-index:21;mso-position-vertical-relative:page" fillcolor="#f60" stroked="f">
            <v:textbox style="mso-next-textbox:#_x0000_s1679">
              <w:txbxContent>
                <w:p w:rsidR="00B0357F" w:rsidRPr="00557101" w:rsidRDefault="00B0357F" w:rsidP="0077735B">
                  <w:pPr>
                    <w:jc w:val="right"/>
                    <w:rPr>
                      <w:rFonts w:ascii="Arial Narrow" w:hAnsi="Arial Narrow"/>
                      <w:b/>
                      <w:color w:val="FFFFFF"/>
                      <w:sz w:val="28"/>
                    </w:rPr>
                  </w:pPr>
                  <w:r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>PARTE PRIMA -</w:t>
                  </w:r>
                  <w:r w:rsidRPr="00557101">
                    <w:rPr>
                      <w:rFonts w:ascii="Arial Narrow" w:hAnsi="Arial Narrow"/>
                      <w:b/>
                      <w:color w:val="FFFFFF"/>
                      <w:sz w:val="28"/>
                    </w:rPr>
                    <w:t xml:space="preserve"> INFORMAZIONI GENERALI</w:t>
                  </w:r>
                </w:p>
                <w:p w:rsidR="00B0357F" w:rsidRPr="00557101" w:rsidRDefault="00B0357F" w:rsidP="0077735B">
                  <w:pPr>
                    <w:jc w:val="right"/>
                    <w:rPr>
                      <w:rFonts w:ascii="Arial Narrow" w:hAnsi="Arial Narrow"/>
                      <w:color w:val="FFFFFF"/>
                      <w:sz w:val="32"/>
                    </w:rPr>
                  </w:pPr>
                  <w:r w:rsidRPr="00557101">
                    <w:rPr>
                      <w:rFonts w:ascii="Arial Narrow" w:hAnsi="Arial Narrow"/>
                      <w:color w:val="FFFFFF"/>
                      <w:sz w:val="32"/>
                    </w:rPr>
                    <w:t>La sede di L’Aquila</w:t>
                  </w:r>
                  <w:r>
                    <w:rPr>
                      <w:rFonts w:ascii="Arial Narrow" w:hAnsi="Arial Narrow"/>
                      <w:color w:val="FFFFFF"/>
                      <w:sz w:val="32"/>
                    </w:rPr>
                    <w:t xml:space="preserve"> - Il personale</w:t>
                  </w:r>
                  <w:r w:rsidR="0036648A">
                    <w:rPr>
                      <w:rFonts w:ascii="Arial Narrow" w:hAnsi="Arial Narrow"/>
                      <w:color w:val="FFFFFF"/>
                      <w:sz w:val="32"/>
                    </w:rPr>
                    <w:t xml:space="preserve"> e la Commissione per  il patrocinio a spese dello Stato</w:t>
                  </w:r>
                </w:p>
                <w:p w:rsidR="00B0357F" w:rsidRPr="00557101" w:rsidRDefault="00B0357F" w:rsidP="0077735B">
                  <w:pPr>
                    <w:rPr>
                      <w:rFonts w:ascii="Arial Narrow" w:hAnsi="Arial Narrow"/>
                    </w:rPr>
                  </w:pPr>
                </w:p>
              </w:txbxContent>
            </v:textbox>
            <w10:wrap anchory="page"/>
          </v:shape>
        </w:pict>
      </w:r>
    </w:p>
    <w:p w:rsidR="0077735B" w:rsidRDefault="0077735B" w:rsidP="0077735B">
      <w:r>
        <w:rPr>
          <w:noProof/>
        </w:rPr>
        <w:pict>
          <v:shape id="_x0000_s1680" type="#_x0000_t202" style="position:absolute;margin-left:-9pt;margin-top:110.55pt;width:351pt;height:396pt;z-index:22;mso-position-vertical-relative:page">
            <v:textbox style="mso-next-textbox:#_x0000_s1680">
              <w:txbxContent>
                <w:p w:rsidR="00B0357F" w:rsidRDefault="00B0357F" w:rsidP="00774F63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B0357F" w:rsidRDefault="00B0357F" w:rsidP="00774F63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B0357F" w:rsidRDefault="00B0357F" w:rsidP="00774F63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B0357F" w:rsidRDefault="00B0357F" w:rsidP="00774F63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  <w:t xml:space="preserve">IL </w:t>
                  </w:r>
                  <w:r w:rsidRPr="002B2C8D"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  <w:t>PERSONALE DI MAGISTRATURA</w:t>
                  </w:r>
                </w:p>
                <w:p w:rsidR="00B0357F" w:rsidRPr="002B2C8D" w:rsidRDefault="00B0357F" w:rsidP="00774F63">
                  <w:pPr>
                    <w:rPr>
                      <w:rFonts w:ascii="Arial Narrow" w:hAnsi="Arial Narrow"/>
                      <w:b/>
                      <w:i/>
                      <w:color w:val="FF0000"/>
                      <w:sz w:val="6"/>
                      <w:szCs w:val="6"/>
                    </w:rPr>
                  </w:pPr>
                </w:p>
                <w:p w:rsidR="00B0357F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Mastrocola Cesare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F70635">
                    <w:rPr>
                      <w:rFonts w:ascii="Arial Narrow" w:hAnsi="Arial Narrow"/>
                      <w:i/>
                      <w:sz w:val="22"/>
                      <w:szCs w:val="22"/>
                    </w:rPr>
                    <w:t>presidente</w:t>
                  </w:r>
                </w:p>
                <w:p w:rsidR="00B0357F" w:rsidRDefault="00B0357F" w:rsidP="00774F63">
                  <w:pPr>
                    <w:rPr>
                      <w:rFonts w:ascii="Arial Narrow" w:hAnsi="Arial Narrow"/>
                      <w:i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Passoni Paolo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F70635">
                    <w:rPr>
                      <w:rFonts w:ascii="Arial Narrow" w:hAnsi="Arial Narrow"/>
                      <w:i/>
                      <w:sz w:val="22"/>
                      <w:szCs w:val="22"/>
                    </w:rPr>
                    <w:t>consigliere</w:t>
                  </w:r>
                </w:p>
                <w:p w:rsidR="00B0357F" w:rsidRDefault="00B0357F" w:rsidP="00774F63">
                  <w:pPr>
                    <w:rPr>
                      <w:rFonts w:ascii="Arial Narrow" w:hAnsi="Arial Narrow"/>
                      <w:i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Tramaglini Alberto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i/>
                      <w:sz w:val="22"/>
                      <w:szCs w:val="22"/>
                    </w:rPr>
                    <w:t>consigliere</w:t>
                  </w:r>
                </w:p>
                <w:p w:rsidR="00B0357F" w:rsidRPr="00AF4504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Abbruzzese Maria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2001E3">
                    <w:rPr>
                      <w:rFonts w:ascii="Arial Narrow" w:hAnsi="Arial Narrow"/>
                      <w:i/>
                      <w:sz w:val="22"/>
                      <w:szCs w:val="22"/>
                    </w:rPr>
                    <w:t>consigliere</w:t>
                  </w:r>
                </w:p>
                <w:p w:rsidR="00B0357F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  <w:p w:rsidR="00947762" w:rsidRDefault="00947762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  <w:p w:rsidR="00947762" w:rsidRDefault="00947762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  <w:p w:rsidR="00947762" w:rsidRDefault="00947762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  <w:p w:rsidR="00B0357F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  <w:p w:rsidR="00B0357F" w:rsidRDefault="00B0357F" w:rsidP="00774F63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  <w:t xml:space="preserve">IL </w:t>
                  </w:r>
                  <w:r w:rsidRPr="002B2C8D"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  <w:t xml:space="preserve">PERSONALE </w:t>
                  </w:r>
                  <w: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  <w:t>AMMINISTRATIVO</w:t>
                  </w:r>
                </w:p>
                <w:p w:rsidR="00B0357F" w:rsidRPr="00C42B05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>Venditti Pietro Giuseppe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segretario generale</w:t>
                  </w:r>
                </w:p>
                <w:p w:rsidR="00B0357F" w:rsidRPr="002C7943" w:rsidRDefault="00B0357F" w:rsidP="00774F63">
                  <w:pPr>
                    <w:rPr>
                      <w:rFonts w:ascii="Garamond" w:hAnsi="Garamond" w:cs="Arial"/>
                      <w:sz w:val="22"/>
                      <w:szCs w:val="22"/>
                    </w:rPr>
                  </w:pPr>
                  <w:r w:rsidRPr="002C7943">
                    <w:rPr>
                      <w:rFonts w:ascii="Arial Narrow" w:hAnsi="Arial Narrow" w:cs="Arial"/>
                      <w:sz w:val="22"/>
                      <w:szCs w:val="22"/>
                    </w:rPr>
                    <w:t>Colangelo Mirell</w:t>
                  </w:r>
                  <w:r w:rsidRPr="002C7943">
                    <w:rPr>
                      <w:rFonts w:ascii="Arial Narrow" w:hAnsi="Arial Narrow"/>
                      <w:sz w:val="22"/>
                      <w:szCs w:val="22"/>
                    </w:rPr>
                    <w:t>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funzionario (dir. Amm.vo A.P.)</w:t>
                  </w:r>
                </w:p>
                <w:p w:rsidR="00B0357F" w:rsidRDefault="00B0357F" w:rsidP="00774F6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2C7943">
                    <w:rPr>
                      <w:rFonts w:ascii="Arial Narrow" w:hAnsi="Arial Narrow" w:cs="Arial"/>
                      <w:sz w:val="22"/>
                      <w:szCs w:val="22"/>
                    </w:rPr>
                    <w:t>Massaro Rita Franca</w:t>
                  </w:r>
                  <w:r>
                    <w:rPr>
                      <w:rFonts w:ascii="Arial Narrow" w:hAnsi="Arial Narrow" w:cs="Arial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 w:cs="Arial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funzionario</w:t>
                  </w:r>
                  <w:r w:rsidRPr="002C7943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</w:t>
                  </w:r>
                </w:p>
                <w:p w:rsidR="00B0357F" w:rsidRDefault="00B0357F" w:rsidP="00774F63">
                  <w:pPr>
                    <w:rPr>
                      <w:rFonts w:ascii="Garamond" w:hAnsi="Garamond" w:cs="Arial"/>
                      <w:sz w:val="22"/>
                      <w:szCs w:val="22"/>
                    </w:rPr>
                  </w:pPr>
                  <w:r w:rsidRPr="002C7943">
                    <w:rPr>
                      <w:rFonts w:ascii="Arial Narrow" w:hAnsi="Arial Narrow" w:cs="Arial"/>
                      <w:sz w:val="22"/>
                      <w:szCs w:val="22"/>
                    </w:rPr>
                    <w:t>Milone Maria Concetta</w:t>
                  </w:r>
                  <w:r>
                    <w:rPr>
                      <w:rFonts w:ascii="Arial Narrow" w:hAnsi="Arial Narrow" w:cs="Arial"/>
                      <w:i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 w:cs="Arial"/>
                      <w:i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funzionario</w:t>
                  </w:r>
                </w:p>
                <w:p w:rsidR="00B0357F" w:rsidRPr="0073464F" w:rsidRDefault="00B0357F" w:rsidP="00774F63">
                  <w:pPr>
                    <w:rPr>
                      <w:rFonts w:ascii="Garamond" w:hAnsi="Garamond" w:cs="Arial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Trombetta Scolastica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assistente</w:t>
                  </w:r>
                </w:p>
                <w:p w:rsidR="00B0357F" w:rsidRPr="00C42B05" w:rsidRDefault="00B0357F" w:rsidP="002B4796">
                  <w:pPr>
                    <w:rPr>
                      <w:rFonts w:ascii="Arial Narrow" w:hAnsi="Arial Narrow"/>
                      <w:i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Cervellino Attilio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assistente informatico</w:t>
                  </w:r>
                </w:p>
                <w:p w:rsidR="00B0357F" w:rsidRPr="00C42B05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De Santis Marisa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assistente</w:t>
                  </w:r>
                </w:p>
                <w:p w:rsidR="00B0357F" w:rsidRPr="00C42B05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D’Innocenzo Maria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assistente</w:t>
                  </w:r>
                </w:p>
                <w:p w:rsidR="00B0357F" w:rsidRDefault="00B0357F" w:rsidP="00774F63">
                  <w:pPr>
                    <w:rPr>
                      <w:rFonts w:ascii="Arial Narrow" w:hAnsi="Arial Narrow"/>
                      <w:i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Leone Giovanni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assistente</w:t>
                  </w:r>
                </w:p>
                <w:p w:rsidR="00B0357F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Priore Domenica</w:t>
                  </w:r>
                  <w:r w:rsidRPr="00146939">
                    <w:rPr>
                      <w:rFonts w:ascii="Arial Narrow" w:hAnsi="Arial Narrow"/>
                      <w:i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 Narrow" w:hAnsi="Arial Narrow"/>
                      <w:i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i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i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assistente</w:t>
                  </w:r>
                </w:p>
                <w:p w:rsidR="00B0357F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Centi Maurizio</w:t>
                  </w:r>
                  <w:r w:rsidRPr="00E5620B">
                    <w:rPr>
                      <w:rFonts w:ascii="Arial Narrow" w:hAnsi="Arial Narrow"/>
                      <w:i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 Narrow" w:hAnsi="Arial Narrow"/>
                      <w:i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i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i/>
                      <w:sz w:val="22"/>
                      <w:szCs w:val="22"/>
                    </w:rPr>
                    <w:tab/>
                    <w:t>operatore</w:t>
                  </w:r>
                </w:p>
                <w:p w:rsidR="00B0357F" w:rsidRPr="00C42B05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Acciarito Maria Grazia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ausiliario</w:t>
                  </w:r>
                </w:p>
                <w:p w:rsidR="00B0357F" w:rsidRPr="002B2C8D" w:rsidRDefault="00B0357F" w:rsidP="002B2C8D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</w:rPr>
        <w:pict>
          <v:shape id="_x0000_s1681" type="#_x0000_t202" style="position:absolute;margin-left:369.05pt;margin-top:110.7pt;width:350.95pt;height:396pt;z-index:23;mso-position-vertical-relative:page">
            <v:textbox style="mso-next-textbox:#_x0000_s1681">
              <w:txbxContent>
                <w:p w:rsidR="00B0357F" w:rsidRDefault="00B0357F" w:rsidP="00774F63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B0357F" w:rsidRDefault="00B0357F" w:rsidP="00774F63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B0357F" w:rsidRDefault="00B0357F" w:rsidP="00774F63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B0357F" w:rsidRDefault="00B0357F" w:rsidP="00774F63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947762" w:rsidRDefault="00947762" w:rsidP="00774F63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B0357F" w:rsidRDefault="00B0357F" w:rsidP="00774F63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B0357F" w:rsidRDefault="00DC0DC1" w:rsidP="00774F63">
                  <w:pP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  <w:t xml:space="preserve">LA </w:t>
                  </w:r>
                  <w:r w:rsidR="00B0357F"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  <w:t xml:space="preserve">COMMISSIONE </w:t>
                  </w:r>
                  <w:r w:rsidR="00947762">
                    <w:rPr>
                      <w:rFonts w:ascii="Arial Narrow" w:hAnsi="Arial Narrow"/>
                      <w:b/>
                      <w:i/>
                      <w:color w:val="FF0000"/>
                      <w:sz w:val="22"/>
                      <w:szCs w:val="22"/>
                    </w:rPr>
                    <w:t>PER IL PATROCINIO A SPESE DELLO STATO</w:t>
                  </w:r>
                </w:p>
                <w:p w:rsidR="00B0357F" w:rsidRDefault="00B0357F" w:rsidP="00774F63"/>
                <w:p w:rsidR="00B0357F" w:rsidRPr="00435895" w:rsidRDefault="00B0357F" w:rsidP="00774F63">
                  <w:pPr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435895">
                    <w:rPr>
                      <w:rFonts w:ascii="Arial Narrow" w:hAnsi="Arial Narrow"/>
                      <w:b/>
                      <w:sz w:val="22"/>
                      <w:szCs w:val="22"/>
                    </w:rPr>
                    <w:t>Membri effettivi:</w:t>
                  </w:r>
                </w:p>
                <w:p w:rsidR="00B0357F" w:rsidRPr="00C42B05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Passoni Paolo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>consigliere - presidente</w:t>
                  </w:r>
                </w:p>
                <w:p w:rsidR="00B0357F" w:rsidRPr="00C42B05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Tramaglini Alberto</w:t>
                  </w: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>consigliere - componente</w:t>
                  </w:r>
                </w:p>
                <w:p w:rsidR="00B0357F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Gualtieri Cesidio</w:t>
                  </w: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 xml:space="preserve"> </w:t>
                  </w: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C42B05"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 xml:space="preserve">avvocato del Foro di </w:t>
                  </w:r>
                  <w:r>
                    <w:rPr>
                      <w:rFonts w:ascii="Arial Narrow" w:hAnsi="Arial Narrow"/>
                      <w:i/>
                      <w:sz w:val="22"/>
                      <w:szCs w:val="22"/>
                    </w:rPr>
                    <w:t>L’Aquila</w:t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 xml:space="preserve"> - componente</w:t>
                  </w:r>
                </w:p>
                <w:p w:rsidR="00B0357F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  <w:p w:rsidR="00B0357F" w:rsidRPr="00435895" w:rsidRDefault="00B0357F" w:rsidP="00774F63">
                  <w:pPr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435895">
                    <w:rPr>
                      <w:rFonts w:ascii="Arial Narrow" w:hAnsi="Arial Narrow"/>
                      <w:b/>
                      <w:sz w:val="22"/>
                      <w:szCs w:val="22"/>
                    </w:rPr>
                    <w:t>Membri supplenti:</w:t>
                  </w:r>
                </w:p>
                <w:p w:rsidR="00B0357F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Eliantonio Michele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>consigliere - presidente</w:t>
                  </w:r>
                </w:p>
                <w:p w:rsidR="00B0357F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Abbruzzese Maria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>consigliere - componente</w:t>
                  </w:r>
                </w:p>
                <w:p w:rsidR="00B0357F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Luca Bruno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 xml:space="preserve">avvocato del Foro di </w:t>
                  </w:r>
                  <w:r>
                    <w:rPr>
                      <w:rFonts w:ascii="Arial Narrow" w:hAnsi="Arial Narrow"/>
                      <w:i/>
                      <w:sz w:val="22"/>
                      <w:szCs w:val="22"/>
                    </w:rPr>
                    <w:t>L’Aquila</w:t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 xml:space="preserve"> - componente</w:t>
                  </w:r>
                </w:p>
                <w:p w:rsidR="00B0357F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  <w:p w:rsidR="00B0357F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Milone Concetta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i/>
                      <w:sz w:val="22"/>
                      <w:szCs w:val="22"/>
                    </w:rPr>
                    <w:t>funzionario</w:t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 xml:space="preserve"> - segretario</w:t>
                  </w:r>
                </w:p>
                <w:p w:rsidR="00B0357F" w:rsidRPr="00C42B05" w:rsidRDefault="00B0357F" w:rsidP="00774F63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Massaro Rita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ab/>
                  </w:r>
                  <w:r>
                    <w:rPr>
                      <w:rFonts w:ascii="Arial Narrow" w:hAnsi="Arial Narrow"/>
                      <w:i/>
                      <w:sz w:val="22"/>
                      <w:szCs w:val="22"/>
                    </w:rPr>
                    <w:t>funzionario</w:t>
                  </w:r>
                  <w:r w:rsidRPr="00435895">
                    <w:rPr>
                      <w:rFonts w:ascii="Arial Narrow" w:hAnsi="Arial Narrow"/>
                      <w:i/>
                      <w:sz w:val="22"/>
                      <w:szCs w:val="22"/>
                    </w:rPr>
                    <w:t xml:space="preserve"> - segretario supplente</w:t>
                  </w:r>
                </w:p>
                <w:p w:rsidR="00B0357F" w:rsidRPr="00E36B40" w:rsidRDefault="00B0357F" w:rsidP="0077735B"/>
              </w:txbxContent>
            </v:textbox>
            <w10:wrap anchory="page"/>
          </v:shape>
        </w:pict>
      </w:r>
    </w:p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77735B" w:rsidRDefault="0077735B" w:rsidP="0077735B"/>
    <w:p w:rsidR="00912D56" w:rsidRDefault="0077735B" w:rsidP="00BF6A8C">
      <w:r>
        <w:rPr>
          <w:noProof/>
        </w:rPr>
        <w:pict>
          <v:line id="_x0000_s1682" style="position:absolute;z-index:24;mso-position-vertical-relative:page" from="0,524.75pt" to="10in,524.75pt" strokecolor="red">
            <w10:wrap anchory="page"/>
            <w10:anchorlock/>
          </v:line>
        </w:pict>
      </w:r>
    </w:p>
    <w:sectPr w:rsidR="00912D56" w:rsidSect="0083216D">
      <w:headerReference w:type="default" r:id="rId8"/>
      <w:footerReference w:type="even" r:id="rId9"/>
      <w:footerReference w:type="default" r:id="rId10"/>
      <w:pgSz w:w="16838" w:h="11906" w:orient="landscape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644" w:rsidRDefault="00ED5644">
      <w:r>
        <w:separator/>
      </w:r>
    </w:p>
  </w:endnote>
  <w:endnote w:type="continuationSeparator" w:id="0">
    <w:p w:rsidR="00ED5644" w:rsidRDefault="00ED56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Light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57F" w:rsidRDefault="00B0357F" w:rsidP="0083216D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0357F" w:rsidRDefault="00B0357F" w:rsidP="0083216D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57F" w:rsidRPr="00726336" w:rsidRDefault="00B0357F" w:rsidP="00E75296">
    <w:pPr>
      <w:pStyle w:val="Footer"/>
      <w:framePr w:wrap="around" w:vAnchor="text" w:hAnchor="margin" w:xAlign="outside" w:y="1"/>
      <w:rPr>
        <w:rStyle w:val="PageNumber"/>
        <w:rFonts w:ascii="Arial Narrow" w:hAnsi="Arial Narrow" w:cs="Tunga"/>
        <w:sz w:val="22"/>
        <w:szCs w:val="22"/>
      </w:rPr>
    </w:pPr>
    <w:r w:rsidRPr="00726336">
      <w:rPr>
        <w:rStyle w:val="PageNumber"/>
        <w:rFonts w:ascii="Arial Narrow" w:hAnsi="Arial Narrow" w:cs="Tunga"/>
        <w:sz w:val="22"/>
        <w:szCs w:val="22"/>
      </w:rPr>
      <w:fldChar w:fldCharType="begin"/>
    </w:r>
    <w:r w:rsidRPr="00726336">
      <w:rPr>
        <w:rStyle w:val="PageNumber"/>
        <w:rFonts w:ascii="Arial Narrow" w:hAnsi="Arial Narrow" w:cs="Tunga"/>
        <w:sz w:val="22"/>
        <w:szCs w:val="22"/>
      </w:rPr>
      <w:instrText xml:space="preserve">PAGE  </w:instrText>
    </w:r>
    <w:r w:rsidRPr="00726336">
      <w:rPr>
        <w:rStyle w:val="PageNumber"/>
        <w:rFonts w:ascii="Arial Narrow" w:hAnsi="Arial Narrow" w:cs="Tunga"/>
        <w:sz w:val="22"/>
        <w:szCs w:val="22"/>
      </w:rPr>
      <w:fldChar w:fldCharType="separate"/>
    </w:r>
    <w:r w:rsidR="00BF6A8C">
      <w:rPr>
        <w:rStyle w:val="PageNumber"/>
        <w:rFonts w:ascii="Arial Narrow" w:hAnsi="Arial Narrow" w:cs="Tunga"/>
        <w:noProof/>
        <w:sz w:val="22"/>
        <w:szCs w:val="22"/>
      </w:rPr>
      <w:t>1</w:t>
    </w:r>
    <w:r w:rsidRPr="00726336">
      <w:rPr>
        <w:rStyle w:val="PageNumber"/>
        <w:rFonts w:ascii="Arial Narrow" w:hAnsi="Arial Narrow" w:cs="Tunga"/>
        <w:sz w:val="22"/>
        <w:szCs w:val="22"/>
      </w:rPr>
      <w:fldChar w:fldCharType="end"/>
    </w:r>
  </w:p>
  <w:p w:rsidR="00B0357F" w:rsidRPr="00726336" w:rsidRDefault="00B0357F" w:rsidP="0083216D">
    <w:pPr>
      <w:pStyle w:val="Footer"/>
      <w:ind w:right="360" w:firstLine="360"/>
      <w:jc w:val="center"/>
      <w:rPr>
        <w:rFonts w:ascii="Arial Narrow" w:eastAsia="Arial Unicode MS" w:hAnsi="Arial Narrow" w:cs="Tunga"/>
        <w:sz w:val="22"/>
        <w:szCs w:val="22"/>
      </w:rPr>
    </w:pPr>
    <w:smartTag w:uri="urn:schemas-microsoft-com:office:smarttags" w:element="PersonName">
      <w:smartTagPr>
        <w:attr w:name="ProductID" w:val="La Carta"/>
      </w:smartTagPr>
      <w:r w:rsidRPr="00726336">
        <w:rPr>
          <w:rFonts w:ascii="Arial Narrow" w:eastAsia="Arial Unicode MS" w:hAnsi="Arial Narrow" w:cs="Tunga"/>
          <w:sz w:val="22"/>
          <w:szCs w:val="22"/>
        </w:rPr>
        <w:t>La Carta</w:t>
      </w:r>
    </w:smartTag>
    <w:r w:rsidRPr="00726336">
      <w:rPr>
        <w:rFonts w:ascii="Arial Narrow" w:eastAsia="Arial Unicode MS" w:hAnsi="Arial Narrow" w:cs="Tunga"/>
        <w:sz w:val="22"/>
        <w:szCs w:val="22"/>
      </w:rPr>
      <w:t xml:space="preserve"> dei Servizi - 201</w:t>
    </w:r>
    <w:r>
      <w:rPr>
        <w:rFonts w:ascii="Arial Narrow" w:eastAsia="Arial Unicode MS" w:hAnsi="Arial Narrow" w:cs="Tunga"/>
        <w:sz w:val="22"/>
        <w:szCs w:val="22"/>
      </w:rP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644" w:rsidRDefault="00ED5644">
      <w:r>
        <w:separator/>
      </w:r>
    </w:p>
  </w:footnote>
  <w:footnote w:type="continuationSeparator" w:id="0">
    <w:p w:rsidR="00ED5644" w:rsidRDefault="00ED56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57F" w:rsidRPr="009044A5" w:rsidRDefault="00B0357F" w:rsidP="005A792C">
    <w:pPr>
      <w:pStyle w:val="Header"/>
      <w:jc w:val="center"/>
      <w:rPr>
        <w:rFonts w:ascii="Garamond" w:hAnsi="Garamond"/>
        <w:b/>
        <w:i/>
        <w:color w:val="99330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2483F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F284E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F783F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D4AE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6AE83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85642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03E53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6C23B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BB021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7AEF5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AD7A29"/>
    <w:multiLevelType w:val="multilevel"/>
    <w:tmpl w:val="DC1E2F96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9A41284"/>
    <w:multiLevelType w:val="hybridMultilevel"/>
    <w:tmpl w:val="53BCE7DA"/>
    <w:lvl w:ilvl="0" w:tplc="E58CE0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B4B70A3"/>
    <w:multiLevelType w:val="hybridMultilevel"/>
    <w:tmpl w:val="1C28A380"/>
    <w:lvl w:ilvl="0" w:tplc="116A63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1581A91"/>
    <w:multiLevelType w:val="hybridMultilevel"/>
    <w:tmpl w:val="B366F28A"/>
    <w:lvl w:ilvl="0" w:tplc="BDB8CA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AC7BFA"/>
    <w:multiLevelType w:val="hybridMultilevel"/>
    <w:tmpl w:val="1DF2339A"/>
    <w:lvl w:ilvl="0" w:tplc="0D5005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6ED2696"/>
    <w:multiLevelType w:val="hybridMultilevel"/>
    <w:tmpl w:val="7F265FF6"/>
    <w:lvl w:ilvl="0" w:tplc="771AB2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9E40BB"/>
    <w:multiLevelType w:val="hybridMultilevel"/>
    <w:tmpl w:val="04E66234"/>
    <w:lvl w:ilvl="0" w:tplc="A630E81C">
      <w:start w:val="1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7">
    <w:nsid w:val="455770A5"/>
    <w:multiLevelType w:val="hybridMultilevel"/>
    <w:tmpl w:val="2668E10A"/>
    <w:lvl w:ilvl="0" w:tplc="48E6F262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18">
    <w:nsid w:val="4E7C26A9"/>
    <w:multiLevelType w:val="hybridMultilevel"/>
    <w:tmpl w:val="DC1E2F96"/>
    <w:lvl w:ilvl="0" w:tplc="700C142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D31648A"/>
    <w:multiLevelType w:val="hybridMultilevel"/>
    <w:tmpl w:val="F4B2ED40"/>
    <w:lvl w:ilvl="0" w:tplc="6F685F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5832A7A"/>
    <w:multiLevelType w:val="hybridMultilevel"/>
    <w:tmpl w:val="40207EB0"/>
    <w:lvl w:ilvl="0" w:tplc="539293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3E7DF5"/>
    <w:multiLevelType w:val="hybridMultilevel"/>
    <w:tmpl w:val="7FB4C09A"/>
    <w:lvl w:ilvl="0" w:tplc="7BD64D28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Garamond" w:eastAsia="Times New Roman" w:hAnsi="Garamond" w:cs="Times New Roman" w:hint="default"/>
        <w:color w:val="808080"/>
      </w:rPr>
    </w:lvl>
    <w:lvl w:ilvl="1" w:tplc="0410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22">
    <w:nsid w:val="6EA32284"/>
    <w:multiLevelType w:val="multilevel"/>
    <w:tmpl w:val="A2BE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D47AD0"/>
    <w:multiLevelType w:val="hybridMultilevel"/>
    <w:tmpl w:val="BAB8D7D2"/>
    <w:lvl w:ilvl="0" w:tplc="760E50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C53B83"/>
    <w:multiLevelType w:val="hybridMultilevel"/>
    <w:tmpl w:val="9DF8B138"/>
    <w:lvl w:ilvl="0" w:tplc="3D0EC5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9"/>
  </w:num>
  <w:num w:numId="12">
    <w:abstractNumId w:val="17"/>
  </w:num>
  <w:num w:numId="13">
    <w:abstractNumId w:val="24"/>
  </w:num>
  <w:num w:numId="14">
    <w:abstractNumId w:val="15"/>
  </w:num>
  <w:num w:numId="15">
    <w:abstractNumId w:val="23"/>
  </w:num>
  <w:num w:numId="16">
    <w:abstractNumId w:val="13"/>
  </w:num>
  <w:num w:numId="17">
    <w:abstractNumId w:val="14"/>
  </w:num>
  <w:num w:numId="18">
    <w:abstractNumId w:val="21"/>
  </w:num>
  <w:num w:numId="19">
    <w:abstractNumId w:val="12"/>
  </w:num>
  <w:num w:numId="20">
    <w:abstractNumId w:val="18"/>
  </w:num>
  <w:num w:numId="21">
    <w:abstractNumId w:val="11"/>
  </w:num>
  <w:num w:numId="22">
    <w:abstractNumId w:val="10"/>
  </w:num>
  <w:num w:numId="23">
    <w:abstractNumId w:val="16"/>
  </w:num>
  <w:num w:numId="24">
    <w:abstractNumId w:val="20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mirrorMargins/>
  <w:attachedTemplate r:id="rId1"/>
  <w:stylePaneFormatFilter w:val="0004"/>
  <w:doNotTrackMoves/>
  <w:defaultTabStop w:val="709"/>
  <w:hyphenationZone w:val="283"/>
  <w:characterSpacingControl w:val="doNotCompress"/>
  <w:hdrShapeDefaults>
    <o:shapedefaults v:ext="edit" spidmax="3074">
      <o:colormru v:ext="edit" colors="#9cf,#f30,#f60,yellow,#ff9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5644"/>
    <w:rsid w:val="00000566"/>
    <w:rsid w:val="000008D8"/>
    <w:rsid w:val="00000CA7"/>
    <w:rsid w:val="00001756"/>
    <w:rsid w:val="00001889"/>
    <w:rsid w:val="000018A4"/>
    <w:rsid w:val="00001C5C"/>
    <w:rsid w:val="00002C6B"/>
    <w:rsid w:val="00005D77"/>
    <w:rsid w:val="000073FC"/>
    <w:rsid w:val="00007A9D"/>
    <w:rsid w:val="00007F5E"/>
    <w:rsid w:val="00014B29"/>
    <w:rsid w:val="000207AF"/>
    <w:rsid w:val="00020DD6"/>
    <w:rsid w:val="00020FB0"/>
    <w:rsid w:val="00021676"/>
    <w:rsid w:val="000235FF"/>
    <w:rsid w:val="00025167"/>
    <w:rsid w:val="00031391"/>
    <w:rsid w:val="00032BD4"/>
    <w:rsid w:val="00034840"/>
    <w:rsid w:val="00034903"/>
    <w:rsid w:val="000445B6"/>
    <w:rsid w:val="00045462"/>
    <w:rsid w:val="00050546"/>
    <w:rsid w:val="00050BE9"/>
    <w:rsid w:val="00051D62"/>
    <w:rsid w:val="00053618"/>
    <w:rsid w:val="00053D54"/>
    <w:rsid w:val="00054AB8"/>
    <w:rsid w:val="00056652"/>
    <w:rsid w:val="000574C3"/>
    <w:rsid w:val="0006322D"/>
    <w:rsid w:val="00064DC3"/>
    <w:rsid w:val="000700F9"/>
    <w:rsid w:val="000708E6"/>
    <w:rsid w:val="00072979"/>
    <w:rsid w:val="00082801"/>
    <w:rsid w:val="000828D5"/>
    <w:rsid w:val="00084F66"/>
    <w:rsid w:val="00085EFD"/>
    <w:rsid w:val="000878DF"/>
    <w:rsid w:val="00094B97"/>
    <w:rsid w:val="00096073"/>
    <w:rsid w:val="00096536"/>
    <w:rsid w:val="00096568"/>
    <w:rsid w:val="0009688F"/>
    <w:rsid w:val="000969A6"/>
    <w:rsid w:val="00096BFC"/>
    <w:rsid w:val="000A05FA"/>
    <w:rsid w:val="000A1FA6"/>
    <w:rsid w:val="000A20EF"/>
    <w:rsid w:val="000A211C"/>
    <w:rsid w:val="000A25EA"/>
    <w:rsid w:val="000A2ADB"/>
    <w:rsid w:val="000A3899"/>
    <w:rsid w:val="000A3EAA"/>
    <w:rsid w:val="000A424F"/>
    <w:rsid w:val="000A5879"/>
    <w:rsid w:val="000A6ECC"/>
    <w:rsid w:val="000A74B1"/>
    <w:rsid w:val="000A7DBF"/>
    <w:rsid w:val="000B3996"/>
    <w:rsid w:val="000B3EF9"/>
    <w:rsid w:val="000B6A0A"/>
    <w:rsid w:val="000C0353"/>
    <w:rsid w:val="000C2E8D"/>
    <w:rsid w:val="000C5578"/>
    <w:rsid w:val="000D09BF"/>
    <w:rsid w:val="000D366C"/>
    <w:rsid w:val="000D6A31"/>
    <w:rsid w:val="000E06EB"/>
    <w:rsid w:val="000E1A39"/>
    <w:rsid w:val="000E2327"/>
    <w:rsid w:val="000E242D"/>
    <w:rsid w:val="000E44C5"/>
    <w:rsid w:val="000E4CEA"/>
    <w:rsid w:val="000E5547"/>
    <w:rsid w:val="000E5DB8"/>
    <w:rsid w:val="000E6A0B"/>
    <w:rsid w:val="000E713A"/>
    <w:rsid w:val="000E7278"/>
    <w:rsid w:val="000F07C1"/>
    <w:rsid w:val="000F7198"/>
    <w:rsid w:val="000F7ED8"/>
    <w:rsid w:val="0010022B"/>
    <w:rsid w:val="0010412B"/>
    <w:rsid w:val="001065DF"/>
    <w:rsid w:val="00107AA3"/>
    <w:rsid w:val="00107FCD"/>
    <w:rsid w:val="00111FB3"/>
    <w:rsid w:val="0011200E"/>
    <w:rsid w:val="00114465"/>
    <w:rsid w:val="001178E4"/>
    <w:rsid w:val="001202BF"/>
    <w:rsid w:val="001206A3"/>
    <w:rsid w:val="00120D10"/>
    <w:rsid w:val="00122307"/>
    <w:rsid w:val="001224BA"/>
    <w:rsid w:val="0012465D"/>
    <w:rsid w:val="00125F60"/>
    <w:rsid w:val="001267A3"/>
    <w:rsid w:val="00126A0D"/>
    <w:rsid w:val="001306B0"/>
    <w:rsid w:val="0013197D"/>
    <w:rsid w:val="00131985"/>
    <w:rsid w:val="001322A6"/>
    <w:rsid w:val="00135161"/>
    <w:rsid w:val="001352B4"/>
    <w:rsid w:val="001363C7"/>
    <w:rsid w:val="00137988"/>
    <w:rsid w:val="00140F4B"/>
    <w:rsid w:val="00140FF9"/>
    <w:rsid w:val="00142659"/>
    <w:rsid w:val="0014590B"/>
    <w:rsid w:val="00145FBE"/>
    <w:rsid w:val="001461DA"/>
    <w:rsid w:val="00146939"/>
    <w:rsid w:val="00147A88"/>
    <w:rsid w:val="00150892"/>
    <w:rsid w:val="0015125B"/>
    <w:rsid w:val="001529B8"/>
    <w:rsid w:val="0015408A"/>
    <w:rsid w:val="00154489"/>
    <w:rsid w:val="00156C8B"/>
    <w:rsid w:val="00157958"/>
    <w:rsid w:val="00157AA1"/>
    <w:rsid w:val="00157EBA"/>
    <w:rsid w:val="0016099A"/>
    <w:rsid w:val="00160B2D"/>
    <w:rsid w:val="001611E8"/>
    <w:rsid w:val="00161C69"/>
    <w:rsid w:val="00162344"/>
    <w:rsid w:val="00165431"/>
    <w:rsid w:val="00170887"/>
    <w:rsid w:val="0017251A"/>
    <w:rsid w:val="0017291A"/>
    <w:rsid w:val="001740F9"/>
    <w:rsid w:val="0017592D"/>
    <w:rsid w:val="001763A4"/>
    <w:rsid w:val="0018133C"/>
    <w:rsid w:val="00182B8E"/>
    <w:rsid w:val="00183512"/>
    <w:rsid w:val="001846AC"/>
    <w:rsid w:val="00185388"/>
    <w:rsid w:val="0018618D"/>
    <w:rsid w:val="00187A0E"/>
    <w:rsid w:val="00192684"/>
    <w:rsid w:val="00192706"/>
    <w:rsid w:val="001947BE"/>
    <w:rsid w:val="00195894"/>
    <w:rsid w:val="0019676F"/>
    <w:rsid w:val="001978CC"/>
    <w:rsid w:val="00197915"/>
    <w:rsid w:val="001A2008"/>
    <w:rsid w:val="001B1804"/>
    <w:rsid w:val="001B1E52"/>
    <w:rsid w:val="001B2901"/>
    <w:rsid w:val="001B4430"/>
    <w:rsid w:val="001B469E"/>
    <w:rsid w:val="001B48B5"/>
    <w:rsid w:val="001C1A10"/>
    <w:rsid w:val="001C2E7D"/>
    <w:rsid w:val="001C2F41"/>
    <w:rsid w:val="001C44F6"/>
    <w:rsid w:val="001C486C"/>
    <w:rsid w:val="001C4B6B"/>
    <w:rsid w:val="001C4B8E"/>
    <w:rsid w:val="001C6FA0"/>
    <w:rsid w:val="001C70F3"/>
    <w:rsid w:val="001D026F"/>
    <w:rsid w:val="001D3C6E"/>
    <w:rsid w:val="001D6DDD"/>
    <w:rsid w:val="001D78D6"/>
    <w:rsid w:val="001D7F7C"/>
    <w:rsid w:val="001E1D4B"/>
    <w:rsid w:val="001E2314"/>
    <w:rsid w:val="001E42BE"/>
    <w:rsid w:val="001F07D1"/>
    <w:rsid w:val="001F1EE1"/>
    <w:rsid w:val="001F29C4"/>
    <w:rsid w:val="001F3EFC"/>
    <w:rsid w:val="001F54E1"/>
    <w:rsid w:val="001F5D51"/>
    <w:rsid w:val="001F603F"/>
    <w:rsid w:val="001F6C88"/>
    <w:rsid w:val="001F71B0"/>
    <w:rsid w:val="002001E3"/>
    <w:rsid w:val="00200259"/>
    <w:rsid w:val="00201FDC"/>
    <w:rsid w:val="002066D9"/>
    <w:rsid w:val="00212078"/>
    <w:rsid w:val="00212E53"/>
    <w:rsid w:val="00215DA9"/>
    <w:rsid w:val="00215EEE"/>
    <w:rsid w:val="002209B8"/>
    <w:rsid w:val="002227EE"/>
    <w:rsid w:val="00222E0C"/>
    <w:rsid w:val="00230CC5"/>
    <w:rsid w:val="00231361"/>
    <w:rsid w:val="00231BE6"/>
    <w:rsid w:val="00232E57"/>
    <w:rsid w:val="00235EC5"/>
    <w:rsid w:val="00236838"/>
    <w:rsid w:val="002368B1"/>
    <w:rsid w:val="00236BCC"/>
    <w:rsid w:val="00247BB6"/>
    <w:rsid w:val="00247D9D"/>
    <w:rsid w:val="00251446"/>
    <w:rsid w:val="00251FC4"/>
    <w:rsid w:val="002524B4"/>
    <w:rsid w:val="00252BAA"/>
    <w:rsid w:val="00253010"/>
    <w:rsid w:val="002530F5"/>
    <w:rsid w:val="002533C7"/>
    <w:rsid w:val="0025570A"/>
    <w:rsid w:val="00255B74"/>
    <w:rsid w:val="002569C1"/>
    <w:rsid w:val="00256E1B"/>
    <w:rsid w:val="0026023F"/>
    <w:rsid w:val="002603B3"/>
    <w:rsid w:val="00260845"/>
    <w:rsid w:val="0026140E"/>
    <w:rsid w:val="002637D0"/>
    <w:rsid w:val="002676B2"/>
    <w:rsid w:val="00267820"/>
    <w:rsid w:val="002746E2"/>
    <w:rsid w:val="00277A57"/>
    <w:rsid w:val="00277A5A"/>
    <w:rsid w:val="00283521"/>
    <w:rsid w:val="00284A76"/>
    <w:rsid w:val="00284B89"/>
    <w:rsid w:val="0028512B"/>
    <w:rsid w:val="00286EF1"/>
    <w:rsid w:val="002871CF"/>
    <w:rsid w:val="00287F31"/>
    <w:rsid w:val="00290D8C"/>
    <w:rsid w:val="00290F94"/>
    <w:rsid w:val="0029208F"/>
    <w:rsid w:val="00292B26"/>
    <w:rsid w:val="00292F6B"/>
    <w:rsid w:val="00293A31"/>
    <w:rsid w:val="002A0056"/>
    <w:rsid w:val="002A05CF"/>
    <w:rsid w:val="002A23CB"/>
    <w:rsid w:val="002A3A9A"/>
    <w:rsid w:val="002A4BE2"/>
    <w:rsid w:val="002A523C"/>
    <w:rsid w:val="002A6244"/>
    <w:rsid w:val="002B015F"/>
    <w:rsid w:val="002B19E0"/>
    <w:rsid w:val="002B2C8D"/>
    <w:rsid w:val="002B4796"/>
    <w:rsid w:val="002B4C27"/>
    <w:rsid w:val="002B7078"/>
    <w:rsid w:val="002B7591"/>
    <w:rsid w:val="002C1390"/>
    <w:rsid w:val="002C2CE3"/>
    <w:rsid w:val="002C2E30"/>
    <w:rsid w:val="002C4786"/>
    <w:rsid w:val="002C5BBA"/>
    <w:rsid w:val="002C7943"/>
    <w:rsid w:val="002D1856"/>
    <w:rsid w:val="002D25FF"/>
    <w:rsid w:val="002D71F1"/>
    <w:rsid w:val="002D78E5"/>
    <w:rsid w:val="002E408A"/>
    <w:rsid w:val="002E450C"/>
    <w:rsid w:val="002E49C1"/>
    <w:rsid w:val="002E53F5"/>
    <w:rsid w:val="002E5C8B"/>
    <w:rsid w:val="002F31AC"/>
    <w:rsid w:val="002F5FC8"/>
    <w:rsid w:val="002F666D"/>
    <w:rsid w:val="002F75A8"/>
    <w:rsid w:val="002F7E0D"/>
    <w:rsid w:val="00301A4D"/>
    <w:rsid w:val="003027FB"/>
    <w:rsid w:val="00302A47"/>
    <w:rsid w:val="00304FB8"/>
    <w:rsid w:val="0030546E"/>
    <w:rsid w:val="00307B28"/>
    <w:rsid w:val="003109AD"/>
    <w:rsid w:val="00310A5A"/>
    <w:rsid w:val="00311DCF"/>
    <w:rsid w:val="003158B9"/>
    <w:rsid w:val="00321F8E"/>
    <w:rsid w:val="00322DB5"/>
    <w:rsid w:val="00322E7D"/>
    <w:rsid w:val="0032667A"/>
    <w:rsid w:val="003268F7"/>
    <w:rsid w:val="00327241"/>
    <w:rsid w:val="0032793B"/>
    <w:rsid w:val="003319D1"/>
    <w:rsid w:val="00334E0B"/>
    <w:rsid w:val="00336B40"/>
    <w:rsid w:val="003375ED"/>
    <w:rsid w:val="00340A1A"/>
    <w:rsid w:val="003424BB"/>
    <w:rsid w:val="00342A96"/>
    <w:rsid w:val="0034642E"/>
    <w:rsid w:val="00347495"/>
    <w:rsid w:val="00350532"/>
    <w:rsid w:val="00351FE4"/>
    <w:rsid w:val="003539F5"/>
    <w:rsid w:val="003604ED"/>
    <w:rsid w:val="00360868"/>
    <w:rsid w:val="00363563"/>
    <w:rsid w:val="0036648A"/>
    <w:rsid w:val="00373239"/>
    <w:rsid w:val="003735D8"/>
    <w:rsid w:val="00373B0B"/>
    <w:rsid w:val="00376A4F"/>
    <w:rsid w:val="00381C57"/>
    <w:rsid w:val="00384EF8"/>
    <w:rsid w:val="0038513C"/>
    <w:rsid w:val="00385263"/>
    <w:rsid w:val="0039293F"/>
    <w:rsid w:val="00392D2F"/>
    <w:rsid w:val="0039679A"/>
    <w:rsid w:val="003A0DDD"/>
    <w:rsid w:val="003A2203"/>
    <w:rsid w:val="003A28A9"/>
    <w:rsid w:val="003A3191"/>
    <w:rsid w:val="003A3FC9"/>
    <w:rsid w:val="003A535B"/>
    <w:rsid w:val="003A54AF"/>
    <w:rsid w:val="003A5F7B"/>
    <w:rsid w:val="003A7320"/>
    <w:rsid w:val="003B0E9C"/>
    <w:rsid w:val="003B32CD"/>
    <w:rsid w:val="003B4248"/>
    <w:rsid w:val="003B5080"/>
    <w:rsid w:val="003B5924"/>
    <w:rsid w:val="003C3D90"/>
    <w:rsid w:val="003C464F"/>
    <w:rsid w:val="003C4EC0"/>
    <w:rsid w:val="003C5189"/>
    <w:rsid w:val="003C6044"/>
    <w:rsid w:val="003C6DE7"/>
    <w:rsid w:val="003D1E96"/>
    <w:rsid w:val="003D243F"/>
    <w:rsid w:val="003D280B"/>
    <w:rsid w:val="003D748A"/>
    <w:rsid w:val="003D7F41"/>
    <w:rsid w:val="003E1DD0"/>
    <w:rsid w:val="003E28E9"/>
    <w:rsid w:val="003E375D"/>
    <w:rsid w:val="003F0AA2"/>
    <w:rsid w:val="003F1229"/>
    <w:rsid w:val="003F4794"/>
    <w:rsid w:val="003F4816"/>
    <w:rsid w:val="003F5BEE"/>
    <w:rsid w:val="003F680B"/>
    <w:rsid w:val="0040070D"/>
    <w:rsid w:val="0040187A"/>
    <w:rsid w:val="004058C7"/>
    <w:rsid w:val="00405A86"/>
    <w:rsid w:val="00411A71"/>
    <w:rsid w:val="004125E9"/>
    <w:rsid w:val="00413DF1"/>
    <w:rsid w:val="00414724"/>
    <w:rsid w:val="004158A5"/>
    <w:rsid w:val="00417BBA"/>
    <w:rsid w:val="00424E08"/>
    <w:rsid w:val="004253B2"/>
    <w:rsid w:val="004277F4"/>
    <w:rsid w:val="00433398"/>
    <w:rsid w:val="00434D70"/>
    <w:rsid w:val="00435895"/>
    <w:rsid w:val="00437CD2"/>
    <w:rsid w:val="0044223D"/>
    <w:rsid w:val="00442652"/>
    <w:rsid w:val="00443F25"/>
    <w:rsid w:val="00446CC6"/>
    <w:rsid w:val="00450B4F"/>
    <w:rsid w:val="00450C88"/>
    <w:rsid w:val="004514A8"/>
    <w:rsid w:val="004523E7"/>
    <w:rsid w:val="004527EE"/>
    <w:rsid w:val="00452EFF"/>
    <w:rsid w:val="00453191"/>
    <w:rsid w:val="00453918"/>
    <w:rsid w:val="00454553"/>
    <w:rsid w:val="004556E3"/>
    <w:rsid w:val="00455ED7"/>
    <w:rsid w:val="00456108"/>
    <w:rsid w:val="00456332"/>
    <w:rsid w:val="00457FAF"/>
    <w:rsid w:val="00460AA1"/>
    <w:rsid w:val="00461666"/>
    <w:rsid w:val="00463A95"/>
    <w:rsid w:val="00467BD8"/>
    <w:rsid w:val="00472D96"/>
    <w:rsid w:val="00475093"/>
    <w:rsid w:val="00482ACC"/>
    <w:rsid w:val="00484234"/>
    <w:rsid w:val="00484C72"/>
    <w:rsid w:val="00485DF7"/>
    <w:rsid w:val="00486488"/>
    <w:rsid w:val="00486EBB"/>
    <w:rsid w:val="004901ED"/>
    <w:rsid w:val="0049139C"/>
    <w:rsid w:val="004A0241"/>
    <w:rsid w:val="004A173A"/>
    <w:rsid w:val="004A276C"/>
    <w:rsid w:val="004A2A88"/>
    <w:rsid w:val="004A4007"/>
    <w:rsid w:val="004A5465"/>
    <w:rsid w:val="004A6242"/>
    <w:rsid w:val="004A6E7F"/>
    <w:rsid w:val="004B13E2"/>
    <w:rsid w:val="004B1600"/>
    <w:rsid w:val="004B2F02"/>
    <w:rsid w:val="004B7C88"/>
    <w:rsid w:val="004B7ED7"/>
    <w:rsid w:val="004C079E"/>
    <w:rsid w:val="004C0A97"/>
    <w:rsid w:val="004C1BAD"/>
    <w:rsid w:val="004C2942"/>
    <w:rsid w:val="004C56EA"/>
    <w:rsid w:val="004C7329"/>
    <w:rsid w:val="004C7F91"/>
    <w:rsid w:val="004D1778"/>
    <w:rsid w:val="004D59D1"/>
    <w:rsid w:val="004D5BC9"/>
    <w:rsid w:val="004D62EC"/>
    <w:rsid w:val="004E3B6D"/>
    <w:rsid w:val="004E4BC3"/>
    <w:rsid w:val="004E4F04"/>
    <w:rsid w:val="004F0B2C"/>
    <w:rsid w:val="004F3E4D"/>
    <w:rsid w:val="004F52E0"/>
    <w:rsid w:val="004F5AF6"/>
    <w:rsid w:val="0050157D"/>
    <w:rsid w:val="005049C7"/>
    <w:rsid w:val="00504BC7"/>
    <w:rsid w:val="00504F93"/>
    <w:rsid w:val="00510182"/>
    <w:rsid w:val="005109A2"/>
    <w:rsid w:val="0051162C"/>
    <w:rsid w:val="0051305D"/>
    <w:rsid w:val="00513EEC"/>
    <w:rsid w:val="0051548B"/>
    <w:rsid w:val="00515905"/>
    <w:rsid w:val="00521194"/>
    <w:rsid w:val="005229B7"/>
    <w:rsid w:val="00522F1C"/>
    <w:rsid w:val="005239AC"/>
    <w:rsid w:val="00526256"/>
    <w:rsid w:val="00532027"/>
    <w:rsid w:val="005325CD"/>
    <w:rsid w:val="00533978"/>
    <w:rsid w:val="00535141"/>
    <w:rsid w:val="00537F64"/>
    <w:rsid w:val="00540B4C"/>
    <w:rsid w:val="00541661"/>
    <w:rsid w:val="005435A4"/>
    <w:rsid w:val="005436A5"/>
    <w:rsid w:val="005453DC"/>
    <w:rsid w:val="00547C9A"/>
    <w:rsid w:val="00551A2E"/>
    <w:rsid w:val="00553ECE"/>
    <w:rsid w:val="00555153"/>
    <w:rsid w:val="00557101"/>
    <w:rsid w:val="00562371"/>
    <w:rsid w:val="005635F3"/>
    <w:rsid w:val="00563A06"/>
    <w:rsid w:val="005658D2"/>
    <w:rsid w:val="00567938"/>
    <w:rsid w:val="005738DE"/>
    <w:rsid w:val="005775CE"/>
    <w:rsid w:val="0057773D"/>
    <w:rsid w:val="00577B06"/>
    <w:rsid w:val="00581F16"/>
    <w:rsid w:val="00582ADB"/>
    <w:rsid w:val="00585B73"/>
    <w:rsid w:val="00596742"/>
    <w:rsid w:val="005A0EC2"/>
    <w:rsid w:val="005A1403"/>
    <w:rsid w:val="005A1F6F"/>
    <w:rsid w:val="005A21BA"/>
    <w:rsid w:val="005A236B"/>
    <w:rsid w:val="005A4B49"/>
    <w:rsid w:val="005A64FF"/>
    <w:rsid w:val="005A656B"/>
    <w:rsid w:val="005A6E27"/>
    <w:rsid w:val="005A75BC"/>
    <w:rsid w:val="005A792C"/>
    <w:rsid w:val="005B0404"/>
    <w:rsid w:val="005B117D"/>
    <w:rsid w:val="005B118F"/>
    <w:rsid w:val="005B4AAF"/>
    <w:rsid w:val="005B4AC6"/>
    <w:rsid w:val="005B70FF"/>
    <w:rsid w:val="005C3B26"/>
    <w:rsid w:val="005C622B"/>
    <w:rsid w:val="005C7C6E"/>
    <w:rsid w:val="005D31E4"/>
    <w:rsid w:val="005E2876"/>
    <w:rsid w:val="005E2A72"/>
    <w:rsid w:val="005E6960"/>
    <w:rsid w:val="005E69DF"/>
    <w:rsid w:val="005F09E3"/>
    <w:rsid w:val="005F22E6"/>
    <w:rsid w:val="005F5370"/>
    <w:rsid w:val="005F76CE"/>
    <w:rsid w:val="005F7863"/>
    <w:rsid w:val="006014E2"/>
    <w:rsid w:val="006026AD"/>
    <w:rsid w:val="00603C19"/>
    <w:rsid w:val="00604744"/>
    <w:rsid w:val="00607A0F"/>
    <w:rsid w:val="00610D85"/>
    <w:rsid w:val="0061167A"/>
    <w:rsid w:val="00611959"/>
    <w:rsid w:val="00612472"/>
    <w:rsid w:val="00612592"/>
    <w:rsid w:val="00614865"/>
    <w:rsid w:val="006155E1"/>
    <w:rsid w:val="006177F9"/>
    <w:rsid w:val="00620C59"/>
    <w:rsid w:val="00623B2F"/>
    <w:rsid w:val="006240E5"/>
    <w:rsid w:val="0062654E"/>
    <w:rsid w:val="00626CD1"/>
    <w:rsid w:val="00627041"/>
    <w:rsid w:val="00627CFE"/>
    <w:rsid w:val="00627E66"/>
    <w:rsid w:val="006303D8"/>
    <w:rsid w:val="00630BE8"/>
    <w:rsid w:val="00630E24"/>
    <w:rsid w:val="0063494B"/>
    <w:rsid w:val="00635854"/>
    <w:rsid w:val="00635BAE"/>
    <w:rsid w:val="006364CB"/>
    <w:rsid w:val="00640458"/>
    <w:rsid w:val="00645355"/>
    <w:rsid w:val="00647BE0"/>
    <w:rsid w:val="00650409"/>
    <w:rsid w:val="0065174B"/>
    <w:rsid w:val="00651DE4"/>
    <w:rsid w:val="00652FF3"/>
    <w:rsid w:val="0065785E"/>
    <w:rsid w:val="00660733"/>
    <w:rsid w:val="00661646"/>
    <w:rsid w:val="00662619"/>
    <w:rsid w:val="006633D2"/>
    <w:rsid w:val="0066433A"/>
    <w:rsid w:val="006657C4"/>
    <w:rsid w:val="00665891"/>
    <w:rsid w:val="00665A14"/>
    <w:rsid w:val="00666489"/>
    <w:rsid w:val="00667175"/>
    <w:rsid w:val="00670122"/>
    <w:rsid w:val="00672985"/>
    <w:rsid w:val="006803F7"/>
    <w:rsid w:val="00680F49"/>
    <w:rsid w:val="00683218"/>
    <w:rsid w:val="00684308"/>
    <w:rsid w:val="00690664"/>
    <w:rsid w:val="00692A68"/>
    <w:rsid w:val="00693E2C"/>
    <w:rsid w:val="00694B0D"/>
    <w:rsid w:val="006A39D9"/>
    <w:rsid w:val="006A540D"/>
    <w:rsid w:val="006A6002"/>
    <w:rsid w:val="006A6A74"/>
    <w:rsid w:val="006B0101"/>
    <w:rsid w:val="006B249D"/>
    <w:rsid w:val="006B27A1"/>
    <w:rsid w:val="006B554C"/>
    <w:rsid w:val="006C0790"/>
    <w:rsid w:val="006C1604"/>
    <w:rsid w:val="006D3750"/>
    <w:rsid w:val="006D4086"/>
    <w:rsid w:val="006E01A0"/>
    <w:rsid w:val="006E0442"/>
    <w:rsid w:val="006E289C"/>
    <w:rsid w:val="006E45AA"/>
    <w:rsid w:val="006E45DF"/>
    <w:rsid w:val="006E718E"/>
    <w:rsid w:val="006E7D7A"/>
    <w:rsid w:val="006E7DC3"/>
    <w:rsid w:val="006F3626"/>
    <w:rsid w:val="006F4032"/>
    <w:rsid w:val="006F46D6"/>
    <w:rsid w:val="006F4BBF"/>
    <w:rsid w:val="006F5B72"/>
    <w:rsid w:val="006F62D1"/>
    <w:rsid w:val="006F777C"/>
    <w:rsid w:val="006F7991"/>
    <w:rsid w:val="006F7CDF"/>
    <w:rsid w:val="00701925"/>
    <w:rsid w:val="00701D19"/>
    <w:rsid w:val="007020C9"/>
    <w:rsid w:val="00705E08"/>
    <w:rsid w:val="00707A1F"/>
    <w:rsid w:val="00707B56"/>
    <w:rsid w:val="00710893"/>
    <w:rsid w:val="0071275B"/>
    <w:rsid w:val="00712B4C"/>
    <w:rsid w:val="00714BFE"/>
    <w:rsid w:val="00716ED0"/>
    <w:rsid w:val="0071742A"/>
    <w:rsid w:val="007178AF"/>
    <w:rsid w:val="00721420"/>
    <w:rsid w:val="00722334"/>
    <w:rsid w:val="00726336"/>
    <w:rsid w:val="00730EE2"/>
    <w:rsid w:val="0073327A"/>
    <w:rsid w:val="00733F51"/>
    <w:rsid w:val="0073464F"/>
    <w:rsid w:val="00736956"/>
    <w:rsid w:val="0074199B"/>
    <w:rsid w:val="00742908"/>
    <w:rsid w:val="007452D2"/>
    <w:rsid w:val="00752B6E"/>
    <w:rsid w:val="00753184"/>
    <w:rsid w:val="0075386B"/>
    <w:rsid w:val="00753908"/>
    <w:rsid w:val="007562B2"/>
    <w:rsid w:val="007616AB"/>
    <w:rsid w:val="00761C37"/>
    <w:rsid w:val="0076265B"/>
    <w:rsid w:val="00765B5E"/>
    <w:rsid w:val="00766890"/>
    <w:rsid w:val="0077025C"/>
    <w:rsid w:val="007716D4"/>
    <w:rsid w:val="00771A37"/>
    <w:rsid w:val="00771A52"/>
    <w:rsid w:val="00772844"/>
    <w:rsid w:val="007728A3"/>
    <w:rsid w:val="007749D3"/>
    <w:rsid w:val="00774B0F"/>
    <w:rsid w:val="00774F63"/>
    <w:rsid w:val="0077735B"/>
    <w:rsid w:val="0078289A"/>
    <w:rsid w:val="00784307"/>
    <w:rsid w:val="00784701"/>
    <w:rsid w:val="00784D06"/>
    <w:rsid w:val="007871DD"/>
    <w:rsid w:val="0079108D"/>
    <w:rsid w:val="007911E8"/>
    <w:rsid w:val="00791A6C"/>
    <w:rsid w:val="007924D1"/>
    <w:rsid w:val="00793497"/>
    <w:rsid w:val="00793B77"/>
    <w:rsid w:val="00793DF5"/>
    <w:rsid w:val="00795B3B"/>
    <w:rsid w:val="00796B23"/>
    <w:rsid w:val="007A12AF"/>
    <w:rsid w:val="007A1EE0"/>
    <w:rsid w:val="007A400D"/>
    <w:rsid w:val="007A5C44"/>
    <w:rsid w:val="007A753F"/>
    <w:rsid w:val="007A7D35"/>
    <w:rsid w:val="007B09BF"/>
    <w:rsid w:val="007B256C"/>
    <w:rsid w:val="007B4EC2"/>
    <w:rsid w:val="007B65F2"/>
    <w:rsid w:val="007C2AC7"/>
    <w:rsid w:val="007C3ABB"/>
    <w:rsid w:val="007C4773"/>
    <w:rsid w:val="007C49BC"/>
    <w:rsid w:val="007C4C68"/>
    <w:rsid w:val="007C4C92"/>
    <w:rsid w:val="007C6DE4"/>
    <w:rsid w:val="007D06CA"/>
    <w:rsid w:val="007D2441"/>
    <w:rsid w:val="007D3E2D"/>
    <w:rsid w:val="007D43F6"/>
    <w:rsid w:val="007D4EEC"/>
    <w:rsid w:val="007E03D6"/>
    <w:rsid w:val="007E0B64"/>
    <w:rsid w:val="007E1683"/>
    <w:rsid w:val="007E1A3F"/>
    <w:rsid w:val="007E62CE"/>
    <w:rsid w:val="007F03F0"/>
    <w:rsid w:val="007F0D2D"/>
    <w:rsid w:val="007F1FAA"/>
    <w:rsid w:val="007F32BA"/>
    <w:rsid w:val="007F3EE6"/>
    <w:rsid w:val="007F4904"/>
    <w:rsid w:val="007F6B5C"/>
    <w:rsid w:val="007F77A8"/>
    <w:rsid w:val="007F7C36"/>
    <w:rsid w:val="007F7C99"/>
    <w:rsid w:val="00805567"/>
    <w:rsid w:val="00805E6B"/>
    <w:rsid w:val="0081384E"/>
    <w:rsid w:val="008170B5"/>
    <w:rsid w:val="00817A0A"/>
    <w:rsid w:val="00820096"/>
    <w:rsid w:val="00820945"/>
    <w:rsid w:val="00823AB3"/>
    <w:rsid w:val="00825037"/>
    <w:rsid w:val="008265A4"/>
    <w:rsid w:val="008267DA"/>
    <w:rsid w:val="00826DA6"/>
    <w:rsid w:val="0083216D"/>
    <w:rsid w:val="00834C8E"/>
    <w:rsid w:val="00836674"/>
    <w:rsid w:val="00841DD9"/>
    <w:rsid w:val="00842D17"/>
    <w:rsid w:val="00843636"/>
    <w:rsid w:val="008449E3"/>
    <w:rsid w:val="0084560C"/>
    <w:rsid w:val="008465A7"/>
    <w:rsid w:val="008468FE"/>
    <w:rsid w:val="00846C1A"/>
    <w:rsid w:val="008516E4"/>
    <w:rsid w:val="0085302F"/>
    <w:rsid w:val="008611A2"/>
    <w:rsid w:val="008632A0"/>
    <w:rsid w:val="008635F6"/>
    <w:rsid w:val="00863C9D"/>
    <w:rsid w:val="0087170D"/>
    <w:rsid w:val="00874120"/>
    <w:rsid w:val="00875357"/>
    <w:rsid w:val="00877694"/>
    <w:rsid w:val="00880427"/>
    <w:rsid w:val="00881067"/>
    <w:rsid w:val="00884032"/>
    <w:rsid w:val="0088505E"/>
    <w:rsid w:val="00892482"/>
    <w:rsid w:val="008942A8"/>
    <w:rsid w:val="00894814"/>
    <w:rsid w:val="00895606"/>
    <w:rsid w:val="00895E81"/>
    <w:rsid w:val="00897609"/>
    <w:rsid w:val="008A3355"/>
    <w:rsid w:val="008A7EAA"/>
    <w:rsid w:val="008B1D4B"/>
    <w:rsid w:val="008B3C61"/>
    <w:rsid w:val="008B46FF"/>
    <w:rsid w:val="008B726E"/>
    <w:rsid w:val="008C3145"/>
    <w:rsid w:val="008C389D"/>
    <w:rsid w:val="008C5A2A"/>
    <w:rsid w:val="008C7C37"/>
    <w:rsid w:val="008D09C3"/>
    <w:rsid w:val="008D53E5"/>
    <w:rsid w:val="008D5E07"/>
    <w:rsid w:val="008D7E93"/>
    <w:rsid w:val="008E0A92"/>
    <w:rsid w:val="008E488B"/>
    <w:rsid w:val="008E57BC"/>
    <w:rsid w:val="008E7E98"/>
    <w:rsid w:val="008F1024"/>
    <w:rsid w:val="008F2C2C"/>
    <w:rsid w:val="008F4B2B"/>
    <w:rsid w:val="008F6B6B"/>
    <w:rsid w:val="008F6ECC"/>
    <w:rsid w:val="008F73E4"/>
    <w:rsid w:val="009044A5"/>
    <w:rsid w:val="00904772"/>
    <w:rsid w:val="00906D79"/>
    <w:rsid w:val="0091148D"/>
    <w:rsid w:val="009115A3"/>
    <w:rsid w:val="00911D85"/>
    <w:rsid w:val="00912D56"/>
    <w:rsid w:val="00914297"/>
    <w:rsid w:val="00915AB8"/>
    <w:rsid w:val="00916F8C"/>
    <w:rsid w:val="00917600"/>
    <w:rsid w:val="0092031D"/>
    <w:rsid w:val="0092066E"/>
    <w:rsid w:val="0092068A"/>
    <w:rsid w:val="00921709"/>
    <w:rsid w:val="00923DA7"/>
    <w:rsid w:val="00924184"/>
    <w:rsid w:val="009241AF"/>
    <w:rsid w:val="00924B13"/>
    <w:rsid w:val="00927FAB"/>
    <w:rsid w:val="00930FB6"/>
    <w:rsid w:val="00932479"/>
    <w:rsid w:val="00935D4E"/>
    <w:rsid w:val="0094069B"/>
    <w:rsid w:val="009415CE"/>
    <w:rsid w:val="0094343F"/>
    <w:rsid w:val="009434D1"/>
    <w:rsid w:val="00947762"/>
    <w:rsid w:val="00953E3C"/>
    <w:rsid w:val="00955D7F"/>
    <w:rsid w:val="009664EF"/>
    <w:rsid w:val="00970B40"/>
    <w:rsid w:val="00971D9D"/>
    <w:rsid w:val="00972BA5"/>
    <w:rsid w:val="0097563F"/>
    <w:rsid w:val="00980598"/>
    <w:rsid w:val="00981776"/>
    <w:rsid w:val="0098295C"/>
    <w:rsid w:val="00985D96"/>
    <w:rsid w:val="009868C0"/>
    <w:rsid w:val="00986B5D"/>
    <w:rsid w:val="009917C9"/>
    <w:rsid w:val="00994223"/>
    <w:rsid w:val="009A04DD"/>
    <w:rsid w:val="009A0B7A"/>
    <w:rsid w:val="009A6C9E"/>
    <w:rsid w:val="009A7691"/>
    <w:rsid w:val="009A789A"/>
    <w:rsid w:val="009B05C3"/>
    <w:rsid w:val="009B3EB7"/>
    <w:rsid w:val="009B4286"/>
    <w:rsid w:val="009B4784"/>
    <w:rsid w:val="009B66D8"/>
    <w:rsid w:val="009B7E89"/>
    <w:rsid w:val="009C2140"/>
    <w:rsid w:val="009C43F4"/>
    <w:rsid w:val="009C443B"/>
    <w:rsid w:val="009C4591"/>
    <w:rsid w:val="009C5C89"/>
    <w:rsid w:val="009C7876"/>
    <w:rsid w:val="009C78B1"/>
    <w:rsid w:val="009D5096"/>
    <w:rsid w:val="009D6DB2"/>
    <w:rsid w:val="009D7328"/>
    <w:rsid w:val="009E0157"/>
    <w:rsid w:val="009E0B47"/>
    <w:rsid w:val="009E2068"/>
    <w:rsid w:val="009E30E5"/>
    <w:rsid w:val="009E49C3"/>
    <w:rsid w:val="009E53DD"/>
    <w:rsid w:val="009E593A"/>
    <w:rsid w:val="009F1290"/>
    <w:rsid w:val="009F2A45"/>
    <w:rsid w:val="009F48C9"/>
    <w:rsid w:val="009F4D34"/>
    <w:rsid w:val="009F4F38"/>
    <w:rsid w:val="009F6038"/>
    <w:rsid w:val="009F737A"/>
    <w:rsid w:val="00A013C5"/>
    <w:rsid w:val="00A02704"/>
    <w:rsid w:val="00A04664"/>
    <w:rsid w:val="00A107EA"/>
    <w:rsid w:val="00A12225"/>
    <w:rsid w:val="00A131BB"/>
    <w:rsid w:val="00A13446"/>
    <w:rsid w:val="00A137BE"/>
    <w:rsid w:val="00A15192"/>
    <w:rsid w:val="00A15452"/>
    <w:rsid w:val="00A17B72"/>
    <w:rsid w:val="00A17EFE"/>
    <w:rsid w:val="00A20026"/>
    <w:rsid w:val="00A2059E"/>
    <w:rsid w:val="00A225E4"/>
    <w:rsid w:val="00A271A1"/>
    <w:rsid w:val="00A30024"/>
    <w:rsid w:val="00A30A24"/>
    <w:rsid w:val="00A31F5D"/>
    <w:rsid w:val="00A339F4"/>
    <w:rsid w:val="00A34FEF"/>
    <w:rsid w:val="00A41C37"/>
    <w:rsid w:val="00A41E40"/>
    <w:rsid w:val="00A430B6"/>
    <w:rsid w:val="00A439C6"/>
    <w:rsid w:val="00A44117"/>
    <w:rsid w:val="00A46D00"/>
    <w:rsid w:val="00A510D2"/>
    <w:rsid w:val="00A52ABF"/>
    <w:rsid w:val="00A571E3"/>
    <w:rsid w:val="00A575D7"/>
    <w:rsid w:val="00A61AFB"/>
    <w:rsid w:val="00A626A2"/>
    <w:rsid w:val="00A63FBC"/>
    <w:rsid w:val="00A641C5"/>
    <w:rsid w:val="00A655EE"/>
    <w:rsid w:val="00A65CD0"/>
    <w:rsid w:val="00A700C0"/>
    <w:rsid w:val="00A72B89"/>
    <w:rsid w:val="00A72D23"/>
    <w:rsid w:val="00A735A1"/>
    <w:rsid w:val="00A740C6"/>
    <w:rsid w:val="00A7416B"/>
    <w:rsid w:val="00A743E3"/>
    <w:rsid w:val="00A752CA"/>
    <w:rsid w:val="00A8294D"/>
    <w:rsid w:val="00A90800"/>
    <w:rsid w:val="00A94859"/>
    <w:rsid w:val="00A97722"/>
    <w:rsid w:val="00AA0D18"/>
    <w:rsid w:val="00AA36C8"/>
    <w:rsid w:val="00AA3B0A"/>
    <w:rsid w:val="00AA3E11"/>
    <w:rsid w:val="00AA5D36"/>
    <w:rsid w:val="00AA5F46"/>
    <w:rsid w:val="00AA7657"/>
    <w:rsid w:val="00AB0F34"/>
    <w:rsid w:val="00AB2CE6"/>
    <w:rsid w:val="00AB3D6B"/>
    <w:rsid w:val="00AB570C"/>
    <w:rsid w:val="00AB6822"/>
    <w:rsid w:val="00AB6ABC"/>
    <w:rsid w:val="00AB7F00"/>
    <w:rsid w:val="00AC06CB"/>
    <w:rsid w:val="00AC2FD5"/>
    <w:rsid w:val="00AC4D43"/>
    <w:rsid w:val="00AD2F60"/>
    <w:rsid w:val="00AD5CE8"/>
    <w:rsid w:val="00AD63A6"/>
    <w:rsid w:val="00AD66A1"/>
    <w:rsid w:val="00AD735E"/>
    <w:rsid w:val="00AE0E6B"/>
    <w:rsid w:val="00AE3957"/>
    <w:rsid w:val="00AE4904"/>
    <w:rsid w:val="00AE59A2"/>
    <w:rsid w:val="00AE5A38"/>
    <w:rsid w:val="00AE7570"/>
    <w:rsid w:val="00AF05F0"/>
    <w:rsid w:val="00AF4504"/>
    <w:rsid w:val="00AF454A"/>
    <w:rsid w:val="00AF49D7"/>
    <w:rsid w:val="00B00A25"/>
    <w:rsid w:val="00B00EB6"/>
    <w:rsid w:val="00B02BDA"/>
    <w:rsid w:val="00B0357F"/>
    <w:rsid w:val="00B0547C"/>
    <w:rsid w:val="00B074C3"/>
    <w:rsid w:val="00B07D78"/>
    <w:rsid w:val="00B07ED6"/>
    <w:rsid w:val="00B07F8A"/>
    <w:rsid w:val="00B100E4"/>
    <w:rsid w:val="00B10560"/>
    <w:rsid w:val="00B10834"/>
    <w:rsid w:val="00B139B1"/>
    <w:rsid w:val="00B140A7"/>
    <w:rsid w:val="00B1413C"/>
    <w:rsid w:val="00B200FB"/>
    <w:rsid w:val="00B207D8"/>
    <w:rsid w:val="00B20CCE"/>
    <w:rsid w:val="00B2175B"/>
    <w:rsid w:val="00B22E4D"/>
    <w:rsid w:val="00B23C43"/>
    <w:rsid w:val="00B26C2D"/>
    <w:rsid w:val="00B272A9"/>
    <w:rsid w:val="00B27B72"/>
    <w:rsid w:val="00B31D0B"/>
    <w:rsid w:val="00B32576"/>
    <w:rsid w:val="00B339E4"/>
    <w:rsid w:val="00B347C9"/>
    <w:rsid w:val="00B35CF8"/>
    <w:rsid w:val="00B4026D"/>
    <w:rsid w:val="00B4152E"/>
    <w:rsid w:val="00B449A1"/>
    <w:rsid w:val="00B449D2"/>
    <w:rsid w:val="00B46C47"/>
    <w:rsid w:val="00B50E7F"/>
    <w:rsid w:val="00B541A5"/>
    <w:rsid w:val="00B548A1"/>
    <w:rsid w:val="00B54CD5"/>
    <w:rsid w:val="00B55658"/>
    <w:rsid w:val="00B56529"/>
    <w:rsid w:val="00B569E1"/>
    <w:rsid w:val="00B6208F"/>
    <w:rsid w:val="00B637F6"/>
    <w:rsid w:val="00B64935"/>
    <w:rsid w:val="00B65252"/>
    <w:rsid w:val="00B66D44"/>
    <w:rsid w:val="00B70702"/>
    <w:rsid w:val="00B7090E"/>
    <w:rsid w:val="00B70ABD"/>
    <w:rsid w:val="00B70C8A"/>
    <w:rsid w:val="00B749FE"/>
    <w:rsid w:val="00B75147"/>
    <w:rsid w:val="00B83E19"/>
    <w:rsid w:val="00B85A75"/>
    <w:rsid w:val="00B87365"/>
    <w:rsid w:val="00B91087"/>
    <w:rsid w:val="00B920A5"/>
    <w:rsid w:val="00B97B35"/>
    <w:rsid w:val="00BA0700"/>
    <w:rsid w:val="00BA0FAB"/>
    <w:rsid w:val="00BA3779"/>
    <w:rsid w:val="00BA48DA"/>
    <w:rsid w:val="00BA5369"/>
    <w:rsid w:val="00BA586E"/>
    <w:rsid w:val="00BB52E2"/>
    <w:rsid w:val="00BB67FE"/>
    <w:rsid w:val="00BC1347"/>
    <w:rsid w:val="00BC251F"/>
    <w:rsid w:val="00BC27C5"/>
    <w:rsid w:val="00BC561A"/>
    <w:rsid w:val="00BC7514"/>
    <w:rsid w:val="00BD0550"/>
    <w:rsid w:val="00BD069B"/>
    <w:rsid w:val="00BD1968"/>
    <w:rsid w:val="00BD23BF"/>
    <w:rsid w:val="00BD2C18"/>
    <w:rsid w:val="00BD3E90"/>
    <w:rsid w:val="00BD472B"/>
    <w:rsid w:val="00BD4D6A"/>
    <w:rsid w:val="00BD61EC"/>
    <w:rsid w:val="00BE0D9B"/>
    <w:rsid w:val="00BE0F21"/>
    <w:rsid w:val="00BE1E1C"/>
    <w:rsid w:val="00BE3C74"/>
    <w:rsid w:val="00BE7B07"/>
    <w:rsid w:val="00BF044B"/>
    <w:rsid w:val="00BF0638"/>
    <w:rsid w:val="00BF269A"/>
    <w:rsid w:val="00BF2C40"/>
    <w:rsid w:val="00BF4475"/>
    <w:rsid w:val="00BF4D9B"/>
    <w:rsid w:val="00BF6A8C"/>
    <w:rsid w:val="00BF77CA"/>
    <w:rsid w:val="00C018E3"/>
    <w:rsid w:val="00C0208C"/>
    <w:rsid w:val="00C034B0"/>
    <w:rsid w:val="00C04215"/>
    <w:rsid w:val="00C04C59"/>
    <w:rsid w:val="00C052A8"/>
    <w:rsid w:val="00C061ED"/>
    <w:rsid w:val="00C10C42"/>
    <w:rsid w:val="00C10C9A"/>
    <w:rsid w:val="00C140C9"/>
    <w:rsid w:val="00C1536A"/>
    <w:rsid w:val="00C16048"/>
    <w:rsid w:val="00C200C7"/>
    <w:rsid w:val="00C25CAD"/>
    <w:rsid w:val="00C25DCE"/>
    <w:rsid w:val="00C30473"/>
    <w:rsid w:val="00C34BA1"/>
    <w:rsid w:val="00C34DF3"/>
    <w:rsid w:val="00C34DFE"/>
    <w:rsid w:val="00C35BB3"/>
    <w:rsid w:val="00C379EC"/>
    <w:rsid w:val="00C415BE"/>
    <w:rsid w:val="00C4276F"/>
    <w:rsid w:val="00C42B05"/>
    <w:rsid w:val="00C42D54"/>
    <w:rsid w:val="00C46112"/>
    <w:rsid w:val="00C4696A"/>
    <w:rsid w:val="00C52968"/>
    <w:rsid w:val="00C539EB"/>
    <w:rsid w:val="00C54C26"/>
    <w:rsid w:val="00C6166B"/>
    <w:rsid w:val="00C61793"/>
    <w:rsid w:val="00C63513"/>
    <w:rsid w:val="00C65463"/>
    <w:rsid w:val="00C6585C"/>
    <w:rsid w:val="00C705C1"/>
    <w:rsid w:val="00C70914"/>
    <w:rsid w:val="00C70DC2"/>
    <w:rsid w:val="00C71581"/>
    <w:rsid w:val="00C716F2"/>
    <w:rsid w:val="00C76934"/>
    <w:rsid w:val="00C8187B"/>
    <w:rsid w:val="00C838BA"/>
    <w:rsid w:val="00C83CB9"/>
    <w:rsid w:val="00C841D5"/>
    <w:rsid w:val="00C90622"/>
    <w:rsid w:val="00C91247"/>
    <w:rsid w:val="00C9583F"/>
    <w:rsid w:val="00C961B6"/>
    <w:rsid w:val="00CA0274"/>
    <w:rsid w:val="00CA294D"/>
    <w:rsid w:val="00CA6558"/>
    <w:rsid w:val="00CB36DC"/>
    <w:rsid w:val="00CB4AA1"/>
    <w:rsid w:val="00CB57F4"/>
    <w:rsid w:val="00CB7946"/>
    <w:rsid w:val="00CC1DF8"/>
    <w:rsid w:val="00CC3742"/>
    <w:rsid w:val="00CC3A91"/>
    <w:rsid w:val="00CC3C3B"/>
    <w:rsid w:val="00CC3DC8"/>
    <w:rsid w:val="00CD01CE"/>
    <w:rsid w:val="00CD0FBE"/>
    <w:rsid w:val="00CD5F91"/>
    <w:rsid w:val="00CD7B6B"/>
    <w:rsid w:val="00CE1449"/>
    <w:rsid w:val="00CE1944"/>
    <w:rsid w:val="00CE2EE1"/>
    <w:rsid w:val="00CE3130"/>
    <w:rsid w:val="00CE3B07"/>
    <w:rsid w:val="00CE4967"/>
    <w:rsid w:val="00CE52AE"/>
    <w:rsid w:val="00CE6E1B"/>
    <w:rsid w:val="00CE73DE"/>
    <w:rsid w:val="00CF0869"/>
    <w:rsid w:val="00CF1471"/>
    <w:rsid w:val="00CF197E"/>
    <w:rsid w:val="00CF19D1"/>
    <w:rsid w:val="00CF22EA"/>
    <w:rsid w:val="00CF2A3C"/>
    <w:rsid w:val="00CF5123"/>
    <w:rsid w:val="00CF5B41"/>
    <w:rsid w:val="00CF78C7"/>
    <w:rsid w:val="00CF79C6"/>
    <w:rsid w:val="00D008AB"/>
    <w:rsid w:val="00D00995"/>
    <w:rsid w:val="00D030BC"/>
    <w:rsid w:val="00D046EA"/>
    <w:rsid w:val="00D04B25"/>
    <w:rsid w:val="00D05F5A"/>
    <w:rsid w:val="00D0793C"/>
    <w:rsid w:val="00D11F32"/>
    <w:rsid w:val="00D12B4D"/>
    <w:rsid w:val="00D13771"/>
    <w:rsid w:val="00D1438B"/>
    <w:rsid w:val="00D145E3"/>
    <w:rsid w:val="00D164DA"/>
    <w:rsid w:val="00D178C5"/>
    <w:rsid w:val="00D21683"/>
    <w:rsid w:val="00D24424"/>
    <w:rsid w:val="00D30562"/>
    <w:rsid w:val="00D31528"/>
    <w:rsid w:val="00D32A5D"/>
    <w:rsid w:val="00D3352D"/>
    <w:rsid w:val="00D3374A"/>
    <w:rsid w:val="00D359D6"/>
    <w:rsid w:val="00D35DD0"/>
    <w:rsid w:val="00D37311"/>
    <w:rsid w:val="00D42C8C"/>
    <w:rsid w:val="00D441AC"/>
    <w:rsid w:val="00D47292"/>
    <w:rsid w:val="00D506A5"/>
    <w:rsid w:val="00D534D8"/>
    <w:rsid w:val="00D629E5"/>
    <w:rsid w:val="00D640FC"/>
    <w:rsid w:val="00D71BC3"/>
    <w:rsid w:val="00D72506"/>
    <w:rsid w:val="00D75B68"/>
    <w:rsid w:val="00D76271"/>
    <w:rsid w:val="00D7649A"/>
    <w:rsid w:val="00D7798D"/>
    <w:rsid w:val="00D81810"/>
    <w:rsid w:val="00D820F4"/>
    <w:rsid w:val="00D8251A"/>
    <w:rsid w:val="00D82F7E"/>
    <w:rsid w:val="00D84260"/>
    <w:rsid w:val="00D904BB"/>
    <w:rsid w:val="00D91A9C"/>
    <w:rsid w:val="00D937A5"/>
    <w:rsid w:val="00D93C4D"/>
    <w:rsid w:val="00D9493A"/>
    <w:rsid w:val="00D95F2D"/>
    <w:rsid w:val="00D9716F"/>
    <w:rsid w:val="00D97917"/>
    <w:rsid w:val="00DA01F3"/>
    <w:rsid w:val="00DA2C60"/>
    <w:rsid w:val="00DA3AAA"/>
    <w:rsid w:val="00DA59DA"/>
    <w:rsid w:val="00DB05B1"/>
    <w:rsid w:val="00DB4337"/>
    <w:rsid w:val="00DB52E7"/>
    <w:rsid w:val="00DB5F32"/>
    <w:rsid w:val="00DB5F61"/>
    <w:rsid w:val="00DB70E5"/>
    <w:rsid w:val="00DB7DC3"/>
    <w:rsid w:val="00DC03B9"/>
    <w:rsid w:val="00DC0B55"/>
    <w:rsid w:val="00DC0DC1"/>
    <w:rsid w:val="00DC22FB"/>
    <w:rsid w:val="00DC2C82"/>
    <w:rsid w:val="00DC4FAB"/>
    <w:rsid w:val="00DC7FEB"/>
    <w:rsid w:val="00DD11A0"/>
    <w:rsid w:val="00DD1F52"/>
    <w:rsid w:val="00DD62DA"/>
    <w:rsid w:val="00DE1129"/>
    <w:rsid w:val="00DE1ACC"/>
    <w:rsid w:val="00DE241B"/>
    <w:rsid w:val="00DE369A"/>
    <w:rsid w:val="00DE508A"/>
    <w:rsid w:val="00DE65BF"/>
    <w:rsid w:val="00DE7069"/>
    <w:rsid w:val="00DE7319"/>
    <w:rsid w:val="00DE7F06"/>
    <w:rsid w:val="00DF17F2"/>
    <w:rsid w:val="00DF1F75"/>
    <w:rsid w:val="00DF334E"/>
    <w:rsid w:val="00DF4A41"/>
    <w:rsid w:val="00DF4B78"/>
    <w:rsid w:val="00DF5AE9"/>
    <w:rsid w:val="00DF7103"/>
    <w:rsid w:val="00DF72CB"/>
    <w:rsid w:val="00E0592E"/>
    <w:rsid w:val="00E0627A"/>
    <w:rsid w:val="00E11A52"/>
    <w:rsid w:val="00E12D23"/>
    <w:rsid w:val="00E207E3"/>
    <w:rsid w:val="00E22464"/>
    <w:rsid w:val="00E22CD0"/>
    <w:rsid w:val="00E234EA"/>
    <w:rsid w:val="00E247A8"/>
    <w:rsid w:val="00E24E38"/>
    <w:rsid w:val="00E261BD"/>
    <w:rsid w:val="00E26C19"/>
    <w:rsid w:val="00E33943"/>
    <w:rsid w:val="00E33A79"/>
    <w:rsid w:val="00E33B5B"/>
    <w:rsid w:val="00E36B40"/>
    <w:rsid w:val="00E37CB3"/>
    <w:rsid w:val="00E5620B"/>
    <w:rsid w:val="00E600CB"/>
    <w:rsid w:val="00E602C4"/>
    <w:rsid w:val="00E622D6"/>
    <w:rsid w:val="00E63738"/>
    <w:rsid w:val="00E651BF"/>
    <w:rsid w:val="00E65E97"/>
    <w:rsid w:val="00E701E4"/>
    <w:rsid w:val="00E71F98"/>
    <w:rsid w:val="00E746D6"/>
    <w:rsid w:val="00E7474B"/>
    <w:rsid w:val="00E75296"/>
    <w:rsid w:val="00E75B4A"/>
    <w:rsid w:val="00E75FA3"/>
    <w:rsid w:val="00E77AFD"/>
    <w:rsid w:val="00E77B11"/>
    <w:rsid w:val="00E829F0"/>
    <w:rsid w:val="00E852E7"/>
    <w:rsid w:val="00E85D63"/>
    <w:rsid w:val="00E87E3B"/>
    <w:rsid w:val="00E91283"/>
    <w:rsid w:val="00E91D9C"/>
    <w:rsid w:val="00E9577F"/>
    <w:rsid w:val="00E95ED1"/>
    <w:rsid w:val="00E95FF5"/>
    <w:rsid w:val="00E97FB5"/>
    <w:rsid w:val="00EA0147"/>
    <w:rsid w:val="00EA2275"/>
    <w:rsid w:val="00EA2F60"/>
    <w:rsid w:val="00EA456B"/>
    <w:rsid w:val="00EA476F"/>
    <w:rsid w:val="00EA4E04"/>
    <w:rsid w:val="00EA5269"/>
    <w:rsid w:val="00EA67F9"/>
    <w:rsid w:val="00EA7B50"/>
    <w:rsid w:val="00EB2CD2"/>
    <w:rsid w:val="00EB3E2A"/>
    <w:rsid w:val="00EB4F78"/>
    <w:rsid w:val="00EB6C83"/>
    <w:rsid w:val="00EC05A5"/>
    <w:rsid w:val="00EC11DE"/>
    <w:rsid w:val="00EC1F07"/>
    <w:rsid w:val="00EC31E2"/>
    <w:rsid w:val="00EC42F7"/>
    <w:rsid w:val="00EC5973"/>
    <w:rsid w:val="00EC645F"/>
    <w:rsid w:val="00ED21C8"/>
    <w:rsid w:val="00ED38EA"/>
    <w:rsid w:val="00ED4446"/>
    <w:rsid w:val="00ED49CF"/>
    <w:rsid w:val="00ED55F4"/>
    <w:rsid w:val="00ED5644"/>
    <w:rsid w:val="00ED578A"/>
    <w:rsid w:val="00ED71A7"/>
    <w:rsid w:val="00EE2768"/>
    <w:rsid w:val="00EE2AE1"/>
    <w:rsid w:val="00EF2671"/>
    <w:rsid w:val="00EF328B"/>
    <w:rsid w:val="00EF3CBD"/>
    <w:rsid w:val="00EF6DEB"/>
    <w:rsid w:val="00F00451"/>
    <w:rsid w:val="00F0256D"/>
    <w:rsid w:val="00F066CE"/>
    <w:rsid w:val="00F10A70"/>
    <w:rsid w:val="00F10DA1"/>
    <w:rsid w:val="00F114E2"/>
    <w:rsid w:val="00F16B6C"/>
    <w:rsid w:val="00F16BC7"/>
    <w:rsid w:val="00F214BB"/>
    <w:rsid w:val="00F2499D"/>
    <w:rsid w:val="00F25670"/>
    <w:rsid w:val="00F25DB7"/>
    <w:rsid w:val="00F328FE"/>
    <w:rsid w:val="00F355A0"/>
    <w:rsid w:val="00F371E7"/>
    <w:rsid w:val="00F40413"/>
    <w:rsid w:val="00F4187A"/>
    <w:rsid w:val="00F42D76"/>
    <w:rsid w:val="00F5044A"/>
    <w:rsid w:val="00F51487"/>
    <w:rsid w:val="00F51BC8"/>
    <w:rsid w:val="00F52F7F"/>
    <w:rsid w:val="00F53604"/>
    <w:rsid w:val="00F5419D"/>
    <w:rsid w:val="00F54EE7"/>
    <w:rsid w:val="00F5770C"/>
    <w:rsid w:val="00F62C45"/>
    <w:rsid w:val="00F65072"/>
    <w:rsid w:val="00F65DAB"/>
    <w:rsid w:val="00F66912"/>
    <w:rsid w:val="00F70635"/>
    <w:rsid w:val="00F72F8F"/>
    <w:rsid w:val="00F77D94"/>
    <w:rsid w:val="00F8170B"/>
    <w:rsid w:val="00F8261D"/>
    <w:rsid w:val="00F835AC"/>
    <w:rsid w:val="00F90DDB"/>
    <w:rsid w:val="00F914A5"/>
    <w:rsid w:val="00F91EA2"/>
    <w:rsid w:val="00F92D89"/>
    <w:rsid w:val="00F9312C"/>
    <w:rsid w:val="00F941C7"/>
    <w:rsid w:val="00F9478A"/>
    <w:rsid w:val="00F9543D"/>
    <w:rsid w:val="00F97BE8"/>
    <w:rsid w:val="00FA0FCB"/>
    <w:rsid w:val="00FA1168"/>
    <w:rsid w:val="00FA2586"/>
    <w:rsid w:val="00FA74FF"/>
    <w:rsid w:val="00FA7B3D"/>
    <w:rsid w:val="00FB0D6E"/>
    <w:rsid w:val="00FB153B"/>
    <w:rsid w:val="00FB4662"/>
    <w:rsid w:val="00FB54D3"/>
    <w:rsid w:val="00FC1646"/>
    <w:rsid w:val="00FC26D6"/>
    <w:rsid w:val="00FC66EF"/>
    <w:rsid w:val="00FC7FA0"/>
    <w:rsid w:val="00FD019E"/>
    <w:rsid w:val="00FD3216"/>
    <w:rsid w:val="00FD4B2A"/>
    <w:rsid w:val="00FD5641"/>
    <w:rsid w:val="00FD5873"/>
    <w:rsid w:val="00FD630B"/>
    <w:rsid w:val="00FD63DC"/>
    <w:rsid w:val="00FE0350"/>
    <w:rsid w:val="00FE0B5D"/>
    <w:rsid w:val="00FE19F6"/>
    <w:rsid w:val="00FE368C"/>
    <w:rsid w:val="00FE38E1"/>
    <w:rsid w:val="00FE3EBC"/>
    <w:rsid w:val="00FE66E5"/>
    <w:rsid w:val="00FF148F"/>
    <w:rsid w:val="00FF4B06"/>
    <w:rsid w:val="00FF4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>
      <o:colormru v:ext="edit" colors="#9cf,#f30,#f60,yellow,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qFormat/>
    <w:rsid w:val="00513EEC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DE508A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rsid w:val="00DE508A"/>
  </w:style>
  <w:style w:type="paragraph" w:styleId="Header">
    <w:name w:val="header"/>
    <w:basedOn w:val="Normal"/>
    <w:rsid w:val="005A792C"/>
    <w:pPr>
      <w:tabs>
        <w:tab w:val="center" w:pos="4819"/>
        <w:tab w:val="right" w:pos="9638"/>
      </w:tabs>
    </w:pPr>
  </w:style>
  <w:style w:type="paragraph" w:customStyle="1" w:styleId="provvr0">
    <w:name w:val="provv_r0"/>
    <w:basedOn w:val="Normal"/>
    <w:rsid w:val="004A6242"/>
    <w:pPr>
      <w:spacing w:before="100" w:beforeAutospacing="1" w:after="100" w:afterAutospacing="1"/>
      <w:jc w:val="both"/>
    </w:pPr>
  </w:style>
  <w:style w:type="character" w:customStyle="1" w:styleId="provvnumcomma">
    <w:name w:val="provv_numcomma"/>
    <w:basedOn w:val="DefaultParagraphFont"/>
    <w:rsid w:val="00DB52E7"/>
  </w:style>
  <w:style w:type="character" w:customStyle="1" w:styleId="linkneltesto">
    <w:name w:val="link_nel_testo"/>
    <w:basedOn w:val="DefaultParagraphFont"/>
    <w:rsid w:val="005A21BA"/>
    <w:rPr>
      <w:i/>
      <w:iCs/>
    </w:rPr>
  </w:style>
  <w:style w:type="paragraph" w:customStyle="1" w:styleId="provvambito">
    <w:name w:val="provv_ambito"/>
    <w:basedOn w:val="Normal"/>
    <w:rsid w:val="00CC3DC8"/>
    <w:pPr>
      <w:spacing w:before="100" w:beforeAutospacing="1" w:after="100" w:afterAutospacing="1"/>
      <w:jc w:val="center"/>
    </w:pPr>
    <w:rPr>
      <w:b/>
      <w:bCs/>
    </w:rPr>
  </w:style>
  <w:style w:type="character" w:styleId="Hyperlink">
    <w:name w:val="Hyperlink"/>
    <w:basedOn w:val="DefaultParagraphFont"/>
    <w:rsid w:val="002F31AC"/>
    <w:rPr>
      <w:color w:val="0000FF"/>
      <w:u w:val="single"/>
    </w:rPr>
  </w:style>
  <w:style w:type="paragraph" w:styleId="NormalWeb">
    <w:name w:val="Normal (Web)"/>
    <w:basedOn w:val="Normal"/>
    <w:rsid w:val="002F31AC"/>
    <w:pPr>
      <w:spacing w:before="100" w:beforeAutospacing="1" w:after="100" w:afterAutospacing="1"/>
    </w:pPr>
  </w:style>
  <w:style w:type="paragraph" w:customStyle="1" w:styleId="Default">
    <w:name w:val="Default"/>
    <w:rsid w:val="009B3EB7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table" w:styleId="TableGrid">
    <w:name w:val="Table Grid"/>
    <w:basedOn w:val="TableNormal"/>
    <w:rsid w:val="002E5C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BE3C7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ED21C8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wks\Documents\PE_AQ\2011_Stralcio_carta_servizi_AQ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2011_Stralcio_carta_servizi_AQ.dot</Template>
  <TotalTime>4</TotalTime>
  <Pages>5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admwks</dc:creator>
  <cp:lastModifiedBy>admwks</cp:lastModifiedBy>
  <cp:revision>1</cp:revision>
  <cp:lastPrinted>2011-06-17T10:17:00Z</cp:lastPrinted>
  <dcterms:created xsi:type="dcterms:W3CDTF">2011-06-30T09:21:00Z</dcterms:created>
  <dcterms:modified xsi:type="dcterms:W3CDTF">2011-06-30T09:25:00Z</dcterms:modified>
</cp:coreProperties>
</file>